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vnd.ms-photo" Extension="wdp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CF8" w:rsidRPr="00264428" w:rsidRDefault="00264428" w:rsidP="00264428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</w:p>
    <w:p w:rsidR="008349D5" w:rsidRDefault="008349D5" w:rsidP="008349D5">
      <w:pPr>
        <w:pStyle w:val="ae"/>
        <w:spacing w:before="0" w:beforeAutospacing="0" w:after="0" w:afterAutospacing="0"/>
        <w:ind w:firstLine="709"/>
        <w:jc w:val="center"/>
        <w:rPr>
          <w:b/>
          <w:sz w:val="30"/>
          <w:szCs w:val="30"/>
        </w:rPr>
      </w:pPr>
      <w:r w:rsidRPr="008349D5">
        <w:rPr>
          <w:b/>
          <w:sz w:val="30"/>
          <w:szCs w:val="30"/>
        </w:rPr>
        <w:t xml:space="preserve">Реестр произведений монументального и монументально-декоративного искусства, </w:t>
      </w:r>
    </w:p>
    <w:p w:rsidR="00C5599D" w:rsidRPr="008349D5" w:rsidRDefault="008349D5" w:rsidP="008349D5">
      <w:pPr>
        <w:pStyle w:val="ae"/>
        <w:spacing w:before="0" w:beforeAutospacing="0" w:after="0" w:afterAutospacing="0"/>
        <w:ind w:firstLine="709"/>
        <w:jc w:val="center"/>
        <w:rPr>
          <w:b/>
          <w:sz w:val="30"/>
          <w:szCs w:val="30"/>
        </w:rPr>
      </w:pPr>
      <w:proofErr w:type="gramStart"/>
      <w:r w:rsidRPr="008349D5">
        <w:rPr>
          <w:b/>
          <w:sz w:val="30"/>
          <w:szCs w:val="30"/>
        </w:rPr>
        <w:t>расположенных</w:t>
      </w:r>
      <w:proofErr w:type="gramEnd"/>
      <w:r w:rsidRPr="008349D5">
        <w:rPr>
          <w:b/>
          <w:sz w:val="30"/>
          <w:szCs w:val="30"/>
        </w:rPr>
        <w:t xml:space="preserve"> на территории Миорского района</w:t>
      </w:r>
    </w:p>
    <w:p w:rsidR="008349D5" w:rsidRPr="00264428" w:rsidRDefault="008349D5" w:rsidP="00264428">
      <w:pPr>
        <w:pStyle w:val="ae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817"/>
        <w:gridCol w:w="2552"/>
        <w:gridCol w:w="2976"/>
        <w:gridCol w:w="2977"/>
        <w:gridCol w:w="2977"/>
        <w:gridCol w:w="2551"/>
      </w:tblGrid>
      <w:tr w:rsidR="000B02E8" w:rsidTr="00FD1485">
        <w:tc>
          <w:tcPr>
            <w:tcW w:w="817" w:type="dxa"/>
          </w:tcPr>
          <w:p w:rsidR="000B02E8" w:rsidRPr="000B02E8" w:rsidRDefault="000B02E8" w:rsidP="00F65C59">
            <w:pPr>
              <w:pStyle w:val="ae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0B02E8">
              <w:rPr>
                <w:b/>
                <w:i/>
                <w:sz w:val="28"/>
                <w:szCs w:val="28"/>
              </w:rPr>
              <w:t xml:space="preserve">№ </w:t>
            </w:r>
            <w:proofErr w:type="spellStart"/>
            <w:r w:rsidRPr="000B02E8">
              <w:rPr>
                <w:b/>
                <w:i/>
                <w:sz w:val="28"/>
                <w:szCs w:val="28"/>
              </w:rPr>
              <w:t>п\</w:t>
            </w:r>
            <w:proofErr w:type="gramStart"/>
            <w:r w:rsidRPr="000B02E8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552" w:type="dxa"/>
          </w:tcPr>
          <w:p w:rsidR="000B02E8" w:rsidRPr="000B02E8" w:rsidRDefault="000B02E8" w:rsidP="00F65C59">
            <w:pPr>
              <w:pStyle w:val="ae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0B02E8">
              <w:rPr>
                <w:b/>
                <w:i/>
                <w:sz w:val="28"/>
                <w:szCs w:val="28"/>
              </w:rPr>
              <w:t xml:space="preserve">Наименование </w:t>
            </w:r>
            <w:r w:rsidR="00621110">
              <w:rPr>
                <w:b/>
                <w:i/>
                <w:sz w:val="28"/>
                <w:szCs w:val="28"/>
              </w:rPr>
              <w:t xml:space="preserve">в соответствии с типологией </w:t>
            </w:r>
            <w:r w:rsidR="008871E7">
              <w:rPr>
                <w:b/>
                <w:i/>
                <w:sz w:val="28"/>
                <w:szCs w:val="28"/>
              </w:rPr>
              <w:t>и авто</w:t>
            </w:r>
            <w:proofErr w:type="gramStart"/>
            <w:r w:rsidR="008871E7">
              <w:rPr>
                <w:b/>
                <w:i/>
                <w:sz w:val="28"/>
                <w:szCs w:val="28"/>
              </w:rPr>
              <w:t>р</w:t>
            </w:r>
            <w:r w:rsidRPr="000B02E8">
              <w:rPr>
                <w:b/>
                <w:i/>
                <w:sz w:val="28"/>
                <w:szCs w:val="28"/>
              </w:rPr>
              <w:t>(</w:t>
            </w:r>
            <w:proofErr w:type="spellStart"/>
            <w:proofErr w:type="gramEnd"/>
            <w:r w:rsidRPr="000B02E8">
              <w:rPr>
                <w:b/>
                <w:i/>
                <w:sz w:val="28"/>
                <w:szCs w:val="28"/>
              </w:rPr>
              <w:t>ы</w:t>
            </w:r>
            <w:proofErr w:type="spellEnd"/>
            <w:r w:rsidRPr="000B02E8">
              <w:rPr>
                <w:b/>
                <w:i/>
                <w:sz w:val="28"/>
                <w:szCs w:val="28"/>
              </w:rPr>
              <w:t>) произведения</w:t>
            </w:r>
          </w:p>
        </w:tc>
        <w:tc>
          <w:tcPr>
            <w:tcW w:w="2976" w:type="dxa"/>
          </w:tcPr>
          <w:p w:rsidR="000B02E8" w:rsidRPr="000B02E8" w:rsidRDefault="000B02E8" w:rsidP="00F65C59">
            <w:pPr>
              <w:pStyle w:val="ae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0B02E8">
              <w:rPr>
                <w:b/>
                <w:i/>
                <w:sz w:val="28"/>
                <w:szCs w:val="28"/>
              </w:rPr>
              <w:t>Описание произведения (год создания, материал, техника, размеры)</w:t>
            </w:r>
          </w:p>
        </w:tc>
        <w:tc>
          <w:tcPr>
            <w:tcW w:w="2977" w:type="dxa"/>
          </w:tcPr>
          <w:p w:rsidR="000B02E8" w:rsidRPr="000B02E8" w:rsidRDefault="000B02E8" w:rsidP="00F65C59">
            <w:pPr>
              <w:pStyle w:val="ae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0B02E8">
              <w:rPr>
                <w:b/>
                <w:i/>
                <w:sz w:val="28"/>
                <w:szCs w:val="28"/>
              </w:rPr>
              <w:t xml:space="preserve">Местонахождение (адрес), </w:t>
            </w:r>
            <w:r w:rsidR="00621110">
              <w:rPr>
                <w:b/>
                <w:i/>
                <w:sz w:val="28"/>
                <w:szCs w:val="28"/>
                <w:lang w:val="en-US"/>
              </w:rPr>
              <w:t>GPS</w:t>
            </w:r>
            <w:r w:rsidR="00621110">
              <w:rPr>
                <w:b/>
                <w:i/>
                <w:sz w:val="28"/>
                <w:szCs w:val="28"/>
              </w:rPr>
              <w:t xml:space="preserve"> координаты, </w:t>
            </w:r>
            <w:r w:rsidRPr="000B02E8">
              <w:rPr>
                <w:b/>
                <w:i/>
                <w:sz w:val="28"/>
                <w:szCs w:val="28"/>
              </w:rPr>
              <w:t>организации, на балансе которой находится произведение</w:t>
            </w:r>
            <w:r w:rsidR="00621110">
              <w:rPr>
                <w:b/>
                <w:i/>
                <w:sz w:val="28"/>
                <w:szCs w:val="28"/>
              </w:rPr>
              <w:t>, собственник земельного участка или объекта недвижимости, на котором размещено произведение</w:t>
            </w:r>
          </w:p>
        </w:tc>
        <w:tc>
          <w:tcPr>
            <w:tcW w:w="2977" w:type="dxa"/>
          </w:tcPr>
          <w:p w:rsidR="000B02E8" w:rsidRPr="000B02E8" w:rsidRDefault="000B02E8" w:rsidP="00C5599D">
            <w:pPr>
              <w:pStyle w:val="ae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proofErr w:type="gramStart"/>
            <w:r w:rsidRPr="000B02E8">
              <w:rPr>
                <w:b/>
                <w:i/>
                <w:sz w:val="28"/>
                <w:szCs w:val="28"/>
              </w:rPr>
              <w:t xml:space="preserve">Техническое состояние (описание </w:t>
            </w:r>
            <w:proofErr w:type="spellStart"/>
            <w:r w:rsidRPr="000B02E8">
              <w:rPr>
                <w:b/>
                <w:i/>
                <w:sz w:val="28"/>
                <w:szCs w:val="28"/>
              </w:rPr>
              <w:t>техсостояния</w:t>
            </w:r>
            <w:proofErr w:type="spellEnd"/>
            <w:r w:rsidRPr="000B02E8">
              <w:rPr>
                <w:b/>
                <w:i/>
                <w:sz w:val="28"/>
                <w:szCs w:val="28"/>
              </w:rPr>
              <w:t>, требуется (не требуется) ремонт, реконструкция</w:t>
            </w:r>
            <w:r w:rsidR="00621110">
              <w:rPr>
                <w:b/>
                <w:i/>
                <w:sz w:val="28"/>
                <w:szCs w:val="28"/>
              </w:rPr>
              <w:t>, иная значимая информация</w:t>
            </w:r>
            <w:proofErr w:type="gramEnd"/>
          </w:p>
        </w:tc>
        <w:tc>
          <w:tcPr>
            <w:tcW w:w="2551" w:type="dxa"/>
          </w:tcPr>
          <w:p w:rsidR="000B02E8" w:rsidRPr="000B02E8" w:rsidRDefault="000B02E8" w:rsidP="00F65C59">
            <w:pPr>
              <w:pStyle w:val="ae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0B02E8">
              <w:rPr>
                <w:b/>
                <w:i/>
                <w:sz w:val="28"/>
                <w:szCs w:val="28"/>
              </w:rPr>
              <w:t>Фотография</w:t>
            </w:r>
          </w:p>
        </w:tc>
      </w:tr>
      <w:tr w:rsidR="00315601" w:rsidTr="00FD1485">
        <w:tc>
          <w:tcPr>
            <w:tcW w:w="14850" w:type="dxa"/>
            <w:gridSpan w:val="6"/>
          </w:tcPr>
          <w:p w:rsidR="00315601" w:rsidRPr="00C6336F" w:rsidRDefault="00077F89" w:rsidP="00315601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Памятные</w:t>
            </w:r>
            <w:r w:rsidR="00315601" w:rsidRPr="00C6336F">
              <w:rPr>
                <w:sz w:val="28"/>
                <w:szCs w:val="28"/>
              </w:rPr>
              <w:t xml:space="preserve"> </w:t>
            </w:r>
            <w:r w:rsidR="006F14DA">
              <w:rPr>
                <w:sz w:val="28"/>
                <w:szCs w:val="28"/>
              </w:rPr>
              <w:t xml:space="preserve">и мемориальные </w:t>
            </w:r>
            <w:r w:rsidR="00315601" w:rsidRPr="00C6336F">
              <w:rPr>
                <w:sz w:val="28"/>
                <w:szCs w:val="28"/>
              </w:rPr>
              <w:t>доск</w:t>
            </w:r>
            <w:r>
              <w:rPr>
                <w:sz w:val="28"/>
                <w:szCs w:val="28"/>
              </w:rPr>
              <w:t>и</w:t>
            </w:r>
          </w:p>
        </w:tc>
      </w:tr>
      <w:tr w:rsidR="000B02E8" w:rsidTr="00FD1485">
        <w:tc>
          <w:tcPr>
            <w:tcW w:w="817" w:type="dxa"/>
          </w:tcPr>
          <w:p w:rsidR="000B02E8" w:rsidRPr="00C6336F" w:rsidRDefault="000B02E8" w:rsidP="00315601">
            <w:pPr>
              <w:pStyle w:val="ae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31110" w:rsidRPr="00C6336F" w:rsidRDefault="00231110" w:rsidP="00231110">
            <w:pPr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Мемориальная доска в честь Яна Гущи</w:t>
            </w:r>
            <w:r w:rsidR="00C6336F">
              <w:rPr>
                <w:sz w:val="28"/>
                <w:szCs w:val="28"/>
                <w:lang w:val="ru-RU"/>
              </w:rPr>
              <w:t>.</w:t>
            </w:r>
            <w:r w:rsidRPr="00C6336F">
              <w:rPr>
                <w:sz w:val="28"/>
                <w:szCs w:val="28"/>
              </w:rPr>
              <w:t xml:space="preserve"> Изготовители: Б.Чернявский, </w:t>
            </w:r>
          </w:p>
          <w:p w:rsidR="000B02E8" w:rsidRPr="00C6336F" w:rsidRDefault="00231110" w:rsidP="0023111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C6336F">
              <w:rPr>
                <w:sz w:val="28"/>
                <w:szCs w:val="28"/>
              </w:rPr>
              <w:t>А.Чернявский</w:t>
            </w:r>
            <w:proofErr w:type="spellEnd"/>
            <w:r w:rsidRPr="00C6336F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0B02E8" w:rsidRPr="00C6336F" w:rsidRDefault="006F14DA" w:rsidP="006F14D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2013</w:t>
            </w:r>
            <w:r>
              <w:rPr>
                <w:sz w:val="28"/>
                <w:szCs w:val="28"/>
              </w:rPr>
              <w:t xml:space="preserve">. </w:t>
            </w:r>
            <w:r w:rsidR="00231110" w:rsidRPr="00C6336F">
              <w:rPr>
                <w:sz w:val="28"/>
                <w:szCs w:val="28"/>
              </w:rPr>
              <w:t xml:space="preserve">Мемориальная доска из гранита в честь Яна Гущи, поэта, прозаика, переводчика, уроженца им. </w:t>
            </w:r>
            <w:proofErr w:type="spellStart"/>
            <w:r w:rsidR="00231110" w:rsidRPr="00C6336F">
              <w:rPr>
                <w:sz w:val="28"/>
                <w:szCs w:val="28"/>
              </w:rPr>
              <w:t>Загостинье</w:t>
            </w:r>
            <w:proofErr w:type="spellEnd"/>
            <w:r w:rsidR="00231110" w:rsidRPr="00C6336F">
              <w:rPr>
                <w:sz w:val="28"/>
                <w:szCs w:val="28"/>
              </w:rPr>
              <w:t xml:space="preserve"> на </w:t>
            </w:r>
            <w:proofErr w:type="spellStart"/>
            <w:proofErr w:type="gramStart"/>
            <w:r w:rsidR="00231110" w:rsidRPr="00C6336F">
              <w:rPr>
                <w:sz w:val="28"/>
                <w:szCs w:val="28"/>
              </w:rPr>
              <w:t>Миорщине</w:t>
            </w:r>
            <w:proofErr w:type="spellEnd"/>
            <w:r w:rsidR="00231110" w:rsidRPr="00C6336F">
              <w:rPr>
                <w:sz w:val="28"/>
                <w:szCs w:val="28"/>
              </w:rPr>
              <w:t xml:space="preserve"> установлена </w:t>
            </w:r>
            <w:r w:rsidR="00231110" w:rsidRPr="00C6336F">
              <w:rPr>
                <w:color w:val="000000"/>
                <w:spacing w:val="7"/>
                <w:sz w:val="28"/>
                <w:szCs w:val="28"/>
                <w:shd w:val="clear" w:color="auto" w:fill="FFFFFF"/>
              </w:rPr>
              <w:t>на</w:t>
            </w:r>
            <w:proofErr w:type="gramEnd"/>
            <w:r w:rsidR="00231110" w:rsidRPr="00C6336F">
              <w:rPr>
                <w:color w:val="000000"/>
                <w:spacing w:val="7"/>
                <w:sz w:val="28"/>
                <w:szCs w:val="28"/>
                <w:shd w:val="clear" w:color="auto" w:fill="FFFFFF"/>
              </w:rPr>
              <w:t xml:space="preserve"> старинном доме, где жил будущий </w:t>
            </w:r>
            <w:r w:rsidR="00231110" w:rsidRPr="00C6336F">
              <w:rPr>
                <w:color w:val="000000"/>
                <w:spacing w:val="7"/>
                <w:sz w:val="28"/>
                <w:szCs w:val="28"/>
                <w:shd w:val="clear" w:color="auto" w:fill="FFFFFF"/>
              </w:rPr>
              <w:lastRenderedPageBreak/>
              <w:t>писатель, когда учился в здешней гимназии г.</w:t>
            </w:r>
            <w:r w:rsidR="00C6336F">
              <w:rPr>
                <w:color w:val="000000"/>
                <w:spacing w:val="7"/>
                <w:sz w:val="28"/>
                <w:szCs w:val="28"/>
                <w:shd w:val="clear" w:color="auto" w:fill="FFFFFF"/>
              </w:rPr>
              <w:t xml:space="preserve"> </w:t>
            </w:r>
            <w:r w:rsidR="00231110" w:rsidRPr="00C6336F">
              <w:rPr>
                <w:color w:val="000000"/>
                <w:spacing w:val="7"/>
                <w:sz w:val="28"/>
                <w:szCs w:val="28"/>
                <w:shd w:val="clear" w:color="auto" w:fill="FFFFFF"/>
              </w:rPr>
              <w:t>Дисна.</w:t>
            </w:r>
            <w:r w:rsidR="00C6336F">
              <w:rPr>
                <w:color w:val="000000"/>
                <w:spacing w:val="7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</w:tcPr>
          <w:p w:rsidR="009930EC" w:rsidRDefault="00C6336F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Миорский район, </w:t>
            </w:r>
            <w:r w:rsidR="00231110" w:rsidRPr="00C6336F">
              <w:rPr>
                <w:sz w:val="28"/>
                <w:szCs w:val="28"/>
              </w:rPr>
              <w:t>г. Дисна, ул. Юбилейная</w:t>
            </w:r>
            <w:r>
              <w:rPr>
                <w:sz w:val="28"/>
                <w:szCs w:val="28"/>
              </w:rPr>
              <w:t xml:space="preserve">. </w:t>
            </w:r>
          </w:p>
          <w:p w:rsidR="009930EC" w:rsidRDefault="009930EC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55.566615</w:t>
            </w:r>
          </w:p>
          <w:p w:rsidR="009930EC" w:rsidRDefault="009930EC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28.216601</w:t>
            </w:r>
          </w:p>
          <w:p w:rsidR="000B02E8" w:rsidRPr="00C6336F" w:rsidRDefault="00231110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УП ЖКХ Миорского района</w:t>
            </w:r>
          </w:p>
        </w:tc>
        <w:tc>
          <w:tcPr>
            <w:tcW w:w="2977" w:type="dxa"/>
          </w:tcPr>
          <w:p w:rsidR="000B02E8" w:rsidRPr="00C6336F" w:rsidRDefault="00DF793F" w:rsidP="00DF793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0B02E8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506722" cy="1085850"/>
                  <wp:effectExtent l="19050" t="0" r="0" b="0"/>
                  <wp:docPr id="1" name="Рисунок 1" descr="E:\ДОКУМЕНТЫ\Объекты монументального искусства 2020 г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Объекты монументального искусства 2020 г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22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2E8" w:rsidTr="00FD1485">
        <w:tc>
          <w:tcPr>
            <w:tcW w:w="817" w:type="dxa"/>
          </w:tcPr>
          <w:p w:rsidR="000B02E8" w:rsidRPr="00C6336F" w:rsidRDefault="000B02E8" w:rsidP="00231110">
            <w:pPr>
              <w:pStyle w:val="ae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C6336F" w:rsidRDefault="00231110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 xml:space="preserve">Мемориальная доска в честь Генриха </w:t>
            </w:r>
            <w:proofErr w:type="spellStart"/>
            <w:r w:rsidRPr="00C6336F">
              <w:rPr>
                <w:sz w:val="28"/>
                <w:szCs w:val="28"/>
              </w:rPr>
              <w:t>Дмаховского</w:t>
            </w:r>
            <w:proofErr w:type="spellEnd"/>
            <w:r w:rsidRPr="00C6336F">
              <w:rPr>
                <w:sz w:val="28"/>
                <w:szCs w:val="28"/>
              </w:rPr>
              <w:t xml:space="preserve"> Изготовители: </w:t>
            </w:r>
            <w:proofErr w:type="spellStart"/>
            <w:r w:rsidRPr="00C6336F">
              <w:rPr>
                <w:sz w:val="28"/>
                <w:szCs w:val="28"/>
              </w:rPr>
              <w:t>Б.Чернявский</w:t>
            </w:r>
            <w:proofErr w:type="spellEnd"/>
            <w:r w:rsidRPr="00C6336F">
              <w:rPr>
                <w:sz w:val="28"/>
                <w:szCs w:val="28"/>
              </w:rPr>
              <w:t xml:space="preserve">, </w:t>
            </w:r>
          </w:p>
          <w:p w:rsidR="000B02E8" w:rsidRPr="00C6336F" w:rsidRDefault="00231110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 xml:space="preserve">А. </w:t>
            </w:r>
            <w:proofErr w:type="spellStart"/>
            <w:r w:rsidRPr="00C6336F">
              <w:rPr>
                <w:sz w:val="28"/>
                <w:szCs w:val="28"/>
              </w:rPr>
              <w:t>Чернявский</w:t>
            </w:r>
            <w:proofErr w:type="spellEnd"/>
            <w:r w:rsidRPr="00C6336F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0B02E8" w:rsidRPr="00C6336F" w:rsidRDefault="006F14DA" w:rsidP="006F14D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2013. </w:t>
            </w:r>
            <w:r w:rsidR="00C6336F" w:rsidRPr="00C6336F">
              <w:rPr>
                <w:sz w:val="28"/>
                <w:szCs w:val="28"/>
              </w:rPr>
              <w:t xml:space="preserve">Мемориальная доска из гранита в честь Генриха </w:t>
            </w:r>
            <w:proofErr w:type="spellStart"/>
            <w:r w:rsidR="00C6336F" w:rsidRPr="00C6336F">
              <w:rPr>
                <w:sz w:val="28"/>
                <w:szCs w:val="28"/>
              </w:rPr>
              <w:t>Дмаховского</w:t>
            </w:r>
            <w:proofErr w:type="spellEnd"/>
            <w:r w:rsidR="00C6336F" w:rsidRPr="00C6336F">
              <w:rPr>
                <w:sz w:val="28"/>
                <w:szCs w:val="28"/>
              </w:rPr>
              <w:t xml:space="preserve">, общественного деятеля, скульптора, уроженца им. Заболотье на </w:t>
            </w:r>
            <w:proofErr w:type="spellStart"/>
            <w:r w:rsidR="00C6336F" w:rsidRPr="00C6336F">
              <w:rPr>
                <w:sz w:val="28"/>
                <w:szCs w:val="28"/>
              </w:rPr>
              <w:t>Миорщине</w:t>
            </w:r>
            <w:proofErr w:type="spellEnd"/>
            <w:r w:rsidR="00C6336F" w:rsidRPr="00C6336F">
              <w:rPr>
                <w:sz w:val="28"/>
                <w:szCs w:val="28"/>
              </w:rPr>
              <w:t xml:space="preserve"> установлена на здании </w:t>
            </w:r>
            <w:proofErr w:type="spellStart"/>
            <w:r w:rsidR="00C6336F" w:rsidRPr="00C6336F">
              <w:rPr>
                <w:sz w:val="28"/>
                <w:szCs w:val="28"/>
              </w:rPr>
              <w:t>Заболотьевской</w:t>
            </w:r>
            <w:proofErr w:type="spellEnd"/>
            <w:r w:rsidR="00C6336F" w:rsidRPr="00C6336F">
              <w:rPr>
                <w:sz w:val="28"/>
                <w:szCs w:val="28"/>
              </w:rPr>
              <w:t xml:space="preserve"> сельской </w:t>
            </w:r>
            <w:proofErr w:type="spellStart"/>
            <w:proofErr w:type="gramStart"/>
            <w:r w:rsidR="00C6336F" w:rsidRPr="00C6336F">
              <w:rPr>
                <w:sz w:val="28"/>
                <w:szCs w:val="28"/>
              </w:rPr>
              <w:t>библиотеки-клуб</w:t>
            </w:r>
            <w:proofErr w:type="spellEnd"/>
            <w:proofErr w:type="gramEnd"/>
            <w:r w:rsidR="00C6336F" w:rsidRPr="00C6336F">
              <w:rPr>
                <w:sz w:val="28"/>
                <w:szCs w:val="28"/>
              </w:rPr>
              <w:t xml:space="preserve">, которая стоит на фундаментах усадьбы </w:t>
            </w:r>
            <w:proofErr w:type="spellStart"/>
            <w:r w:rsidR="00C6336F" w:rsidRPr="00C6336F">
              <w:rPr>
                <w:sz w:val="28"/>
                <w:szCs w:val="28"/>
              </w:rPr>
              <w:t>Дмаховских</w:t>
            </w:r>
            <w:proofErr w:type="spellEnd"/>
            <w:r w:rsidR="00C6336F" w:rsidRPr="00C6336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977" w:type="dxa"/>
          </w:tcPr>
          <w:p w:rsidR="00C6336F" w:rsidRDefault="00C6336F" w:rsidP="00C6336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Миорский район, </w:t>
            </w:r>
            <w:r w:rsidRPr="00C6336F">
              <w:rPr>
                <w:sz w:val="28"/>
                <w:szCs w:val="28"/>
              </w:rPr>
              <w:t>д. Заболотье</w:t>
            </w:r>
            <w:r>
              <w:rPr>
                <w:sz w:val="28"/>
                <w:szCs w:val="28"/>
                <w:lang w:val="ru-RU"/>
              </w:rPr>
              <w:t xml:space="preserve">. </w:t>
            </w:r>
          </w:p>
          <w:p w:rsidR="009930EC" w:rsidRDefault="009930EC" w:rsidP="00C6336F">
            <w:pPr>
              <w:jc w:val="both"/>
              <w:rPr>
                <w:sz w:val="28"/>
                <w:szCs w:val="28"/>
                <w:lang w:val="ru-RU"/>
              </w:rPr>
            </w:pPr>
            <w:r w:rsidRPr="009930EC">
              <w:rPr>
                <w:sz w:val="28"/>
                <w:szCs w:val="28"/>
                <w:lang w:val="ru-RU"/>
              </w:rPr>
              <w:t>55.675291</w:t>
            </w:r>
          </w:p>
          <w:p w:rsidR="009930EC" w:rsidRPr="00C6336F" w:rsidRDefault="009930EC" w:rsidP="00C6336F">
            <w:pPr>
              <w:jc w:val="both"/>
              <w:rPr>
                <w:sz w:val="28"/>
                <w:szCs w:val="28"/>
                <w:lang w:val="ru-RU"/>
              </w:rPr>
            </w:pPr>
            <w:r w:rsidRPr="009930EC">
              <w:rPr>
                <w:sz w:val="28"/>
                <w:szCs w:val="28"/>
                <w:lang w:val="ru-RU"/>
              </w:rPr>
              <w:t>27.447156</w:t>
            </w:r>
          </w:p>
          <w:p w:rsidR="000B02E8" w:rsidRPr="00C6336F" w:rsidRDefault="00C6336F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ГУК «Миорская централизованная библиотечная система»</w:t>
            </w:r>
            <w:r w:rsidR="006F14DA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0B02E8" w:rsidRPr="00C6336F" w:rsidRDefault="00DF793F" w:rsidP="00DF793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0B02E8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456419" cy="1114425"/>
                  <wp:effectExtent l="19050" t="0" r="0" b="0"/>
                  <wp:docPr id="2" name="Рисунок 2" descr="E:\ДОКУМЕНТЫ\Объекты монументального искусства 2020 г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\Объекты монументального искусства 2020 г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03" cy="111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2E8" w:rsidTr="00FD1485">
        <w:tc>
          <w:tcPr>
            <w:tcW w:w="817" w:type="dxa"/>
          </w:tcPr>
          <w:p w:rsidR="000B02E8" w:rsidRPr="00C6336F" w:rsidRDefault="00C6336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C6336F" w:rsidRPr="00C6336F" w:rsidRDefault="00C6336F" w:rsidP="00C6336F">
            <w:pPr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Мемориальная доска в честь воинов-земляков, которые воевали с фашистами на Западном фронте</w:t>
            </w:r>
            <w:r>
              <w:rPr>
                <w:sz w:val="28"/>
                <w:szCs w:val="28"/>
                <w:lang w:val="ru-RU"/>
              </w:rPr>
              <w:t>.</w:t>
            </w:r>
            <w:r w:rsidRPr="00C6336F">
              <w:rPr>
                <w:sz w:val="28"/>
                <w:szCs w:val="28"/>
              </w:rPr>
              <w:t xml:space="preserve"> Изготовитель: </w:t>
            </w:r>
          </w:p>
          <w:p w:rsidR="00C6336F" w:rsidRPr="00C6336F" w:rsidRDefault="00C6336F" w:rsidP="00C6336F">
            <w:pPr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 xml:space="preserve">А.Б. Чернявский. </w:t>
            </w:r>
          </w:p>
          <w:p w:rsidR="000B02E8" w:rsidRPr="00C6336F" w:rsidRDefault="000B02E8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0B02E8" w:rsidRPr="00C6336F" w:rsidRDefault="006F14DA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2019. </w:t>
            </w:r>
            <w:r w:rsidR="00C6336F" w:rsidRPr="00C6336F">
              <w:rPr>
                <w:sz w:val="28"/>
                <w:szCs w:val="28"/>
              </w:rPr>
              <w:t>Мемориальная доска из гранита в честь воинов-земляков, которые в годы</w:t>
            </w:r>
            <w:proofErr w:type="gramStart"/>
            <w:r w:rsidR="00C6336F" w:rsidRPr="00C6336F">
              <w:rPr>
                <w:sz w:val="28"/>
                <w:szCs w:val="28"/>
              </w:rPr>
              <w:t xml:space="preserve"> В</w:t>
            </w:r>
            <w:proofErr w:type="gramEnd"/>
            <w:r w:rsidR="00C6336F" w:rsidRPr="00C6336F">
              <w:rPr>
                <w:sz w:val="28"/>
                <w:szCs w:val="28"/>
              </w:rPr>
              <w:t xml:space="preserve">торой Мировой войны воевали на Западном фронте, в том числе в рядах Армии Андерса  2 польского корпуса в </w:t>
            </w:r>
            <w:r w:rsidR="00C6336F" w:rsidRPr="00C6336F">
              <w:rPr>
                <w:sz w:val="28"/>
                <w:szCs w:val="28"/>
              </w:rPr>
              <w:lastRenderedPageBreak/>
              <w:t xml:space="preserve">составе Британской Армии. </w:t>
            </w:r>
          </w:p>
        </w:tc>
        <w:tc>
          <w:tcPr>
            <w:tcW w:w="2977" w:type="dxa"/>
          </w:tcPr>
          <w:p w:rsidR="009930EC" w:rsidRDefault="00C6336F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lastRenderedPageBreak/>
              <w:t>г. Миоры, ул. Кирова, 3</w:t>
            </w:r>
            <w:r w:rsidR="009930EC">
              <w:rPr>
                <w:sz w:val="28"/>
                <w:szCs w:val="28"/>
              </w:rPr>
              <w:t xml:space="preserve"> (</w:t>
            </w:r>
            <w:r w:rsidR="009930EC" w:rsidRPr="00C6336F">
              <w:rPr>
                <w:sz w:val="28"/>
                <w:szCs w:val="28"/>
              </w:rPr>
              <w:t xml:space="preserve">на стене </w:t>
            </w:r>
            <w:r w:rsidR="009930EC" w:rsidRPr="00C6336F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костела</w:t>
            </w:r>
            <w:r w:rsidR="009930EC" w:rsidRPr="00C6336F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9930EC" w:rsidRPr="00C6336F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</w:t>
            </w:r>
            <w:r w:rsidR="009930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).</w:t>
            </w:r>
          </w:p>
          <w:p w:rsidR="009930EC" w:rsidRDefault="009930EC" w:rsidP="00C6336F">
            <w:pPr>
              <w:pStyle w:val="ae"/>
              <w:spacing w:before="0" w:beforeAutospacing="0" w:after="0" w:afterAutospacing="0"/>
              <w:jc w:val="both"/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930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55.614606</w:t>
            </w:r>
          </w:p>
          <w:p w:rsidR="009930EC" w:rsidRDefault="009930EC" w:rsidP="00C6336F">
            <w:pPr>
              <w:pStyle w:val="ae"/>
              <w:spacing w:before="0" w:beforeAutospacing="0" w:after="0" w:afterAutospacing="0"/>
              <w:jc w:val="both"/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930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27.629762</w:t>
            </w:r>
          </w:p>
          <w:p w:rsidR="000B02E8" w:rsidRPr="00C6336F" w:rsidRDefault="00C6336F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Приход костела</w:t>
            </w:r>
            <w:r w:rsidRPr="00C6336F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336F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</w:t>
            </w:r>
          </w:p>
        </w:tc>
        <w:tc>
          <w:tcPr>
            <w:tcW w:w="2977" w:type="dxa"/>
          </w:tcPr>
          <w:p w:rsidR="000B02E8" w:rsidRPr="00C6336F" w:rsidRDefault="00DF793F" w:rsidP="00DF793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0B02E8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510662" cy="1162050"/>
                  <wp:effectExtent l="19050" t="0" r="0" b="0"/>
                  <wp:docPr id="8" name="Рисунок 8" descr="E:\ДОКУМЕНТЫ\Объекты монументального искусства 2020 г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ОКУМЕНТЫ\Объекты монументального искусства 2020 г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41" cy="116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2E8" w:rsidTr="00FD1485">
        <w:tc>
          <w:tcPr>
            <w:tcW w:w="817" w:type="dxa"/>
          </w:tcPr>
          <w:p w:rsidR="000B02E8" w:rsidRPr="00C6336F" w:rsidRDefault="00C6336F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552" w:type="dxa"/>
          </w:tcPr>
          <w:p w:rsidR="00C6336F" w:rsidRPr="00C6336F" w:rsidRDefault="00C6336F" w:rsidP="00C6336F">
            <w:pPr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Мемориальная доска в честь Е.А. Томко</w:t>
            </w:r>
            <w:r>
              <w:rPr>
                <w:sz w:val="28"/>
                <w:szCs w:val="28"/>
                <w:lang w:val="ru-RU"/>
              </w:rPr>
              <w:t>.</w:t>
            </w:r>
            <w:r w:rsidRPr="00C6336F">
              <w:rPr>
                <w:sz w:val="28"/>
                <w:szCs w:val="28"/>
              </w:rPr>
              <w:t xml:space="preserve"> Изготовитель: </w:t>
            </w:r>
          </w:p>
          <w:p w:rsidR="000B02E8" w:rsidRPr="00C6336F" w:rsidRDefault="00C6336F" w:rsidP="00C6336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C6336F">
              <w:rPr>
                <w:sz w:val="28"/>
                <w:szCs w:val="28"/>
              </w:rPr>
              <w:t>А.Чернявский</w:t>
            </w:r>
            <w:proofErr w:type="spellEnd"/>
            <w:r w:rsidRPr="00C6336F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0B02E8" w:rsidRPr="00C6336F" w:rsidRDefault="006F14DA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2016. </w:t>
            </w:r>
            <w:r w:rsidR="00C6336F" w:rsidRPr="00C6336F">
              <w:rPr>
                <w:sz w:val="28"/>
                <w:szCs w:val="28"/>
              </w:rPr>
              <w:t xml:space="preserve">Мемориальная доска из гранита в честь </w:t>
            </w:r>
            <w:proofErr w:type="gramStart"/>
            <w:r w:rsidR="00C6336F" w:rsidRPr="00C6336F">
              <w:rPr>
                <w:sz w:val="28"/>
                <w:szCs w:val="28"/>
              </w:rPr>
              <w:t>вице-адмирала Героя Советского Союза Егора Андреевича</w:t>
            </w:r>
            <w:proofErr w:type="gramEnd"/>
            <w:r w:rsidR="00C6336F" w:rsidRPr="00C6336F">
              <w:rPr>
                <w:sz w:val="28"/>
                <w:szCs w:val="28"/>
              </w:rPr>
              <w:t xml:space="preserve"> </w:t>
            </w:r>
            <w:proofErr w:type="spellStart"/>
            <w:r w:rsidR="00C6336F" w:rsidRPr="00C6336F">
              <w:rPr>
                <w:sz w:val="28"/>
                <w:szCs w:val="28"/>
              </w:rPr>
              <w:t>Томко</w:t>
            </w:r>
            <w:proofErr w:type="spellEnd"/>
            <w:r w:rsidR="00C6336F" w:rsidRPr="00C6336F">
              <w:rPr>
                <w:sz w:val="28"/>
                <w:szCs w:val="28"/>
              </w:rPr>
              <w:t xml:space="preserve">, советского военачальника, командира 11-й дивизии многоцелевых атомных подводных лодок нового поколения Северного Флота, уроженца д. </w:t>
            </w:r>
            <w:proofErr w:type="spellStart"/>
            <w:r w:rsidR="00C6336F" w:rsidRPr="00C6336F">
              <w:rPr>
                <w:sz w:val="28"/>
                <w:szCs w:val="28"/>
              </w:rPr>
              <w:t>Леоновцы</w:t>
            </w:r>
            <w:proofErr w:type="spellEnd"/>
            <w:r w:rsidR="00C6336F" w:rsidRPr="00C6336F">
              <w:rPr>
                <w:sz w:val="28"/>
                <w:szCs w:val="28"/>
              </w:rPr>
              <w:t xml:space="preserve"> Миорского района.</w:t>
            </w:r>
            <w:r w:rsidR="00C6336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9930EC" w:rsidRDefault="00C6336F" w:rsidP="006E53C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sz w:val="28"/>
                <w:szCs w:val="28"/>
              </w:rPr>
              <w:t>г. Миоры, ул. Комсомольская, 13</w:t>
            </w:r>
            <w:r w:rsidR="009930EC">
              <w:rPr>
                <w:sz w:val="28"/>
                <w:szCs w:val="28"/>
              </w:rPr>
              <w:t xml:space="preserve"> (</w:t>
            </w:r>
            <w:r w:rsidR="009930EC" w:rsidRPr="00C6336F">
              <w:rPr>
                <w:sz w:val="28"/>
                <w:szCs w:val="28"/>
              </w:rPr>
              <w:t xml:space="preserve">на стене </w:t>
            </w:r>
            <w:r w:rsidR="009930EC" w:rsidRPr="00C6336F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ГУО «</w:t>
            </w:r>
            <w:r w:rsidR="009930EC" w:rsidRPr="00C6336F">
              <w:rPr>
                <w:rStyle w:val="spellingerror"/>
                <w:color w:val="000000"/>
                <w:sz w:val="28"/>
                <w:szCs w:val="28"/>
                <w:shd w:val="clear" w:color="auto" w:fill="FFFFFF"/>
              </w:rPr>
              <w:t>Миорская</w:t>
            </w:r>
            <w:r w:rsidR="009930EC" w:rsidRPr="00C6336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9930EC" w:rsidRPr="00C6336F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средняя школа №3 им. Е.А.</w:t>
            </w:r>
            <w:r w:rsidR="009930EC" w:rsidRPr="00C6336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="009930EC" w:rsidRPr="00C6336F">
              <w:rPr>
                <w:rStyle w:val="spellingerror"/>
                <w:color w:val="000000"/>
                <w:sz w:val="28"/>
                <w:szCs w:val="28"/>
                <w:shd w:val="clear" w:color="auto" w:fill="FFFFFF"/>
              </w:rPr>
              <w:t>Томко</w:t>
            </w:r>
            <w:proofErr w:type="spellEnd"/>
            <w:r w:rsidR="009930EC" w:rsidRPr="00C6336F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9930EC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9930EC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930EC" w:rsidRDefault="009930EC" w:rsidP="006E53C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55.614548</w:t>
            </w:r>
          </w:p>
          <w:p w:rsidR="009930EC" w:rsidRDefault="009930EC" w:rsidP="006E53C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27.638703</w:t>
            </w:r>
          </w:p>
          <w:p w:rsidR="000B02E8" w:rsidRPr="00C6336F" w:rsidRDefault="00C6336F" w:rsidP="006E53C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336F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ГУО «</w:t>
            </w:r>
            <w:r w:rsidRPr="00C6336F">
              <w:rPr>
                <w:rStyle w:val="spellingerror"/>
                <w:color w:val="000000"/>
                <w:sz w:val="28"/>
                <w:szCs w:val="28"/>
                <w:shd w:val="clear" w:color="auto" w:fill="FFFFFF"/>
              </w:rPr>
              <w:t>Миорская</w:t>
            </w:r>
            <w:r w:rsidRPr="00C6336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336F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средняя школа №3 им. Е.А.</w:t>
            </w:r>
            <w:r w:rsidRPr="00C6336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C6336F">
              <w:rPr>
                <w:rStyle w:val="spellingerror"/>
                <w:color w:val="000000"/>
                <w:sz w:val="28"/>
                <w:szCs w:val="28"/>
                <w:shd w:val="clear" w:color="auto" w:fill="FFFFFF"/>
              </w:rPr>
              <w:t>Томко</w:t>
            </w:r>
            <w:proofErr w:type="spellEnd"/>
            <w:r w:rsidRPr="00C6336F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6E53C3">
              <w:rPr>
                <w:rStyle w:val="normaltextru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6336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977" w:type="dxa"/>
          </w:tcPr>
          <w:p w:rsidR="000B02E8" w:rsidRPr="00C6336F" w:rsidRDefault="00DF793F" w:rsidP="00DF793F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0B02E8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537859" cy="1028667"/>
                  <wp:effectExtent l="19050" t="0" r="5191" b="0"/>
                  <wp:docPr id="12" name="Рисунок 12" descr="E:\ДОКУМЕНТЫ\Объекты монументального искусства 2020 г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ОКУМЕНТЫ\Объекты монументального искусства 2020 г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65" cy="102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C83" w:rsidTr="00FD1485">
        <w:tc>
          <w:tcPr>
            <w:tcW w:w="14850" w:type="dxa"/>
            <w:gridSpan w:val="6"/>
          </w:tcPr>
          <w:p w:rsidR="00EF3C83" w:rsidRPr="00C67BEC" w:rsidRDefault="007728E7" w:rsidP="007728E7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67BEC">
              <w:rPr>
                <w:sz w:val="28"/>
                <w:szCs w:val="28"/>
              </w:rPr>
              <w:t>Произведения монументально-декоративного искусства религиозного характера</w:t>
            </w:r>
          </w:p>
        </w:tc>
      </w:tr>
      <w:tr w:rsidR="00DF793F" w:rsidTr="00FD1485">
        <w:tc>
          <w:tcPr>
            <w:tcW w:w="817" w:type="dxa"/>
          </w:tcPr>
          <w:p w:rsidR="00DF793F" w:rsidRPr="00C67BEC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552" w:type="dxa"/>
          </w:tcPr>
          <w:p w:rsidR="00DF793F" w:rsidRPr="00C67BEC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7BEC">
              <w:rPr>
                <w:sz w:val="28"/>
                <w:szCs w:val="28"/>
              </w:rPr>
              <w:t xml:space="preserve">Скульптура Матери Божьей с младенцем Иисусом. Скульптор: И. </w:t>
            </w:r>
            <w:proofErr w:type="gramStart"/>
            <w:r w:rsidRPr="00C67BEC">
              <w:rPr>
                <w:sz w:val="28"/>
                <w:szCs w:val="28"/>
              </w:rPr>
              <w:t>Голубев</w:t>
            </w:r>
            <w:proofErr w:type="gramEnd"/>
            <w:r w:rsidRPr="00C67BE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DF793F" w:rsidRPr="00C67BEC" w:rsidRDefault="00DF793F" w:rsidP="006F14D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1998. </w:t>
            </w:r>
            <w:r w:rsidRPr="00C67BEC">
              <w:rPr>
                <w:sz w:val="28"/>
                <w:szCs w:val="28"/>
              </w:rPr>
              <w:t>Бронзовая скульптура Матери Божь</w:t>
            </w:r>
            <w:r>
              <w:rPr>
                <w:sz w:val="28"/>
                <w:szCs w:val="28"/>
              </w:rPr>
              <w:t>ей с младенцем Иисусом на руках. Высота 4,3 м., вес</w:t>
            </w:r>
            <w:r w:rsidRPr="00C67BEC">
              <w:rPr>
                <w:sz w:val="28"/>
                <w:szCs w:val="28"/>
              </w:rPr>
              <w:t xml:space="preserve"> 3 т. </w:t>
            </w:r>
          </w:p>
        </w:tc>
        <w:tc>
          <w:tcPr>
            <w:tcW w:w="2977" w:type="dxa"/>
          </w:tcPr>
          <w:p w:rsidR="00B87D15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67BEC">
              <w:rPr>
                <w:sz w:val="28"/>
                <w:szCs w:val="28"/>
              </w:rPr>
              <w:t>г. Миоры, ул. Кирова</w:t>
            </w:r>
            <w:r w:rsidRPr="00C67BEC">
              <w:rPr>
                <w:sz w:val="28"/>
                <w:szCs w:val="28"/>
                <w:lang w:val="be-BY"/>
              </w:rPr>
              <w:t xml:space="preserve"> (набережная).</w:t>
            </w:r>
            <w:r w:rsidRPr="00C67BEC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87D15" w:rsidRPr="00B87D15">
              <w:rPr>
                <w:bCs/>
                <w:color w:val="000000"/>
                <w:sz w:val="28"/>
                <w:szCs w:val="28"/>
                <w:shd w:val="clear" w:color="auto" w:fill="FFFFFF"/>
              </w:rPr>
              <w:t>55.615670</w:t>
            </w:r>
          </w:p>
          <w:p w:rsidR="00B87D15" w:rsidRDefault="00B87D15" w:rsidP="00F65C59">
            <w:pPr>
              <w:pStyle w:val="ae"/>
              <w:spacing w:before="0" w:beforeAutospacing="0" w:after="0" w:afterAutospacing="0"/>
              <w:jc w:val="both"/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87D15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27.626848</w:t>
            </w:r>
          </w:p>
          <w:p w:rsidR="00DF793F" w:rsidRPr="00C67BEC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Приход костела</w:t>
            </w:r>
            <w:r w:rsidRPr="00C67BEC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C67BEC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3388" cy="1019175"/>
                  <wp:effectExtent l="19050" t="0" r="0" b="0"/>
                  <wp:docPr id="6" name="Рисунок 6" descr="E:\ДОКУМЕНТЫ\Объекты монументального искусства 2020 г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ОКУМЕНТЫ\Объекты монументального искусства 2020 г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70" cy="102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3F" w:rsidTr="00FD1485">
        <w:tc>
          <w:tcPr>
            <w:tcW w:w="817" w:type="dxa"/>
          </w:tcPr>
          <w:p w:rsidR="00DF793F" w:rsidRPr="00C67BEC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DF793F" w:rsidRPr="00C67BEC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7BEC">
              <w:rPr>
                <w:sz w:val="28"/>
                <w:szCs w:val="28"/>
              </w:rPr>
              <w:t>Памятник Папе Римском</w:t>
            </w:r>
            <w:proofErr w:type="gramStart"/>
            <w:r w:rsidRPr="00C67BEC">
              <w:rPr>
                <w:sz w:val="28"/>
                <w:szCs w:val="28"/>
              </w:rPr>
              <w:t>у Иоа</w:t>
            </w:r>
            <w:proofErr w:type="gramEnd"/>
            <w:r w:rsidRPr="00C67BEC">
              <w:rPr>
                <w:sz w:val="28"/>
                <w:szCs w:val="28"/>
              </w:rPr>
              <w:t xml:space="preserve">нну Павлу </w:t>
            </w:r>
            <w:r w:rsidRPr="00C67BEC">
              <w:rPr>
                <w:sz w:val="28"/>
                <w:szCs w:val="28"/>
                <w:lang w:val="en-US"/>
              </w:rPr>
              <w:t>II</w:t>
            </w:r>
            <w:r w:rsidRPr="00C67BEC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DF793F" w:rsidRPr="00C67BEC" w:rsidRDefault="00DF793F" w:rsidP="006F14D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1991. Памятник в честь Папы Р</w:t>
            </w:r>
            <w:r w:rsidRPr="00C67BEC">
              <w:rPr>
                <w:sz w:val="28"/>
                <w:szCs w:val="28"/>
              </w:rPr>
              <w:t>имског</w:t>
            </w:r>
            <w:proofErr w:type="gramStart"/>
            <w:r w:rsidRPr="00C67BEC">
              <w:rPr>
                <w:sz w:val="28"/>
                <w:szCs w:val="28"/>
              </w:rPr>
              <w:t>о Иоа</w:t>
            </w:r>
            <w:proofErr w:type="gramEnd"/>
            <w:r w:rsidRPr="00C67BEC">
              <w:rPr>
                <w:sz w:val="28"/>
                <w:szCs w:val="28"/>
              </w:rPr>
              <w:t xml:space="preserve">нна Павла </w:t>
            </w:r>
            <w:r w:rsidRPr="00C67BEC">
              <w:rPr>
                <w:sz w:val="28"/>
                <w:szCs w:val="28"/>
                <w:lang w:val="en-US"/>
              </w:rPr>
              <w:t>II</w:t>
            </w:r>
            <w:r w:rsidRPr="00C67BEC">
              <w:rPr>
                <w:sz w:val="28"/>
                <w:szCs w:val="28"/>
                <w:lang w:val="be-BY"/>
              </w:rPr>
              <w:t xml:space="preserve">. </w:t>
            </w:r>
          </w:p>
        </w:tc>
        <w:tc>
          <w:tcPr>
            <w:tcW w:w="2977" w:type="dxa"/>
          </w:tcPr>
          <w:p w:rsidR="00AD4D56" w:rsidRDefault="00DF793F" w:rsidP="004A6FF5">
            <w:pPr>
              <w:pStyle w:val="ae"/>
              <w:spacing w:before="0" w:beforeAutospacing="0" w:after="0" w:afterAutospacing="0"/>
              <w:jc w:val="both"/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</w:pPr>
            <w:r w:rsidRPr="00C67BEC">
              <w:rPr>
                <w:sz w:val="28"/>
                <w:szCs w:val="28"/>
              </w:rPr>
              <w:t>г. Миоры, ул. Кирова</w:t>
            </w:r>
            <w:r>
              <w:rPr>
                <w:sz w:val="28"/>
                <w:szCs w:val="28"/>
              </w:rPr>
              <w:t>, 3 (возле</w:t>
            </w:r>
            <w:r w:rsidRPr="00C67BEC">
              <w:rPr>
                <w:sz w:val="28"/>
                <w:szCs w:val="28"/>
              </w:rPr>
              <w:t xml:space="preserve"> 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костела</w:t>
            </w:r>
            <w:r w:rsidRPr="00C67BEC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Беларусь)</w:t>
            </w:r>
            <w:r w:rsidRPr="00C67BEC"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D4D56" w:rsidRDefault="00AD4D56" w:rsidP="004A6FF5">
            <w:pPr>
              <w:pStyle w:val="ae"/>
              <w:spacing w:before="0" w:beforeAutospacing="0" w:after="0" w:afterAutospacing="0"/>
              <w:jc w:val="both"/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</w:pPr>
            <w:r w:rsidRPr="00AD4D56"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  <w:t>55.614690</w:t>
            </w:r>
          </w:p>
          <w:p w:rsidR="00AD4D56" w:rsidRDefault="00AD4D56" w:rsidP="004A6FF5">
            <w:pPr>
              <w:pStyle w:val="ae"/>
              <w:spacing w:before="0" w:beforeAutospacing="0" w:after="0" w:afterAutospacing="0"/>
              <w:jc w:val="both"/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</w:pPr>
            <w:r w:rsidRPr="00AD4D56">
              <w:rPr>
                <w:rStyle w:val="eop"/>
                <w:color w:val="000000"/>
                <w:sz w:val="28"/>
                <w:szCs w:val="28"/>
                <w:shd w:val="clear" w:color="auto" w:fill="FFFFFF"/>
              </w:rPr>
              <w:t>27.629541</w:t>
            </w:r>
          </w:p>
          <w:p w:rsidR="00DF793F" w:rsidRPr="00C67BEC" w:rsidRDefault="00DF793F" w:rsidP="004A6FF5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Приход костела</w:t>
            </w:r>
            <w:r w:rsidRPr="00C67BEC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Беларусь.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C67BEC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4877" cy="2247900"/>
                  <wp:effectExtent l="19050" t="0" r="8173" b="0"/>
                  <wp:docPr id="9" name="Рисунок 9" descr="E:\ДОКУМЕНТЫ\Объекты монументального искусства 2020 г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ОКУМЕНТЫ\Объекты монументального искусства 2020 г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48" cy="225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3F" w:rsidTr="00FD1485">
        <w:tc>
          <w:tcPr>
            <w:tcW w:w="817" w:type="dxa"/>
          </w:tcPr>
          <w:p w:rsidR="00DF793F" w:rsidRPr="00C67BEC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552" w:type="dxa"/>
          </w:tcPr>
          <w:p w:rsidR="00DF793F" w:rsidRPr="00C67BEC" w:rsidRDefault="00DF793F" w:rsidP="00FE619A">
            <w:pPr>
              <w:jc w:val="both"/>
              <w:rPr>
                <w:sz w:val="28"/>
                <w:szCs w:val="28"/>
              </w:rPr>
            </w:pPr>
            <w:r w:rsidRPr="00C67BEC">
              <w:rPr>
                <w:sz w:val="28"/>
                <w:szCs w:val="28"/>
              </w:rPr>
              <w:t xml:space="preserve">Памятник нерожденному ребенку. Скульпторы: А. Дранец,  Ю. Аношка. Архитектор: В. Попругай. </w:t>
            </w:r>
          </w:p>
          <w:p w:rsidR="00DF793F" w:rsidRPr="00C67BEC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DF793F" w:rsidRPr="00C67BEC" w:rsidRDefault="00DF793F" w:rsidP="006F14D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1991. </w:t>
            </w:r>
            <w:r w:rsidRPr="00C67BEC">
              <w:rPr>
                <w:sz w:val="28"/>
                <w:szCs w:val="28"/>
              </w:rPr>
              <w:t>Металлический памятник посвящен человеческой душе. В углублении плахи гильотины лежит половинка яблока, а в нем зародыш ребенка. Между яблоком и ножом – образ матери Божьей, прикрывающий собой зарождающуюся жизнь.</w:t>
            </w:r>
          </w:p>
        </w:tc>
        <w:tc>
          <w:tcPr>
            <w:tcW w:w="2977" w:type="dxa"/>
          </w:tcPr>
          <w:p w:rsidR="00AF6A02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C67BEC">
              <w:rPr>
                <w:sz w:val="28"/>
                <w:szCs w:val="28"/>
              </w:rPr>
              <w:t xml:space="preserve">г. Миоры, ул. Кирова, 3 (с обратной стороны 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костела</w:t>
            </w:r>
            <w:r w:rsidRPr="00C67BEC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Беларусь).</w:t>
            </w:r>
          </w:p>
          <w:p w:rsidR="00AF6A02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F6A02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55.614395</w:t>
            </w:r>
          </w:p>
          <w:p w:rsidR="00AF6A02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F6A02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27.630422</w:t>
            </w:r>
          </w:p>
          <w:p w:rsidR="00DF793F" w:rsidRPr="00C67BEC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Приход костела</w:t>
            </w:r>
            <w:r w:rsidRPr="00C67BEC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67BEC">
              <w:rPr>
                <w:rStyle w:val="normaltextrun"/>
                <w:bCs/>
                <w:color w:val="000000"/>
                <w:sz w:val="28"/>
                <w:szCs w:val="28"/>
                <w:shd w:val="clear" w:color="auto" w:fill="FFFFFF"/>
              </w:rPr>
              <w:t>Успения Пресвятой Девы Марии Витебской епархии Римско-католической церкви Республики Беларусь.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C67BEC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9654" cy="2276475"/>
                  <wp:effectExtent l="19050" t="0" r="5296" b="0"/>
                  <wp:docPr id="10" name="Рисунок 10" descr="E:\ДОКУМЕНТЫ\Объекты монументального искусства 2020 г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ОКУМЕНТЫ\Объекты монументального искусства 2020 г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73" cy="227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9A" w:rsidTr="00FD1485">
        <w:tc>
          <w:tcPr>
            <w:tcW w:w="14850" w:type="dxa"/>
            <w:gridSpan w:val="6"/>
          </w:tcPr>
          <w:p w:rsidR="00FE619A" w:rsidRPr="00C67BEC" w:rsidRDefault="00FE619A" w:rsidP="00FE619A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67BEC">
              <w:rPr>
                <w:sz w:val="28"/>
                <w:szCs w:val="28"/>
              </w:rPr>
              <w:t>Монументально-декоративные скульптуры</w:t>
            </w:r>
          </w:p>
        </w:tc>
      </w:tr>
      <w:tr w:rsidR="00DF793F" w:rsidRPr="00DB116B" w:rsidTr="00FD1485">
        <w:trPr>
          <w:trHeight w:val="341"/>
        </w:trPr>
        <w:tc>
          <w:tcPr>
            <w:tcW w:w="817" w:type="dxa"/>
          </w:tcPr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>1</w:t>
            </w:r>
            <w:r w:rsidR="00FD1485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DF793F" w:rsidRPr="00DB116B" w:rsidRDefault="00DF793F" w:rsidP="00DB116B">
            <w:pPr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 xml:space="preserve">Скульптурная композиция «Дети мира – детям войны». Скульптор: </w:t>
            </w:r>
          </w:p>
          <w:p w:rsidR="00DF793F" w:rsidRPr="00DB116B" w:rsidRDefault="00DF793F" w:rsidP="00DB116B">
            <w:pPr>
              <w:jc w:val="both"/>
              <w:rPr>
                <w:sz w:val="28"/>
                <w:szCs w:val="28"/>
                <w:lang w:val="ru-RU"/>
              </w:rPr>
            </w:pPr>
            <w:r w:rsidRPr="00DB116B">
              <w:rPr>
                <w:sz w:val="28"/>
                <w:szCs w:val="28"/>
              </w:rPr>
              <w:t xml:space="preserve">А.Б. Чернявский. </w:t>
            </w:r>
          </w:p>
        </w:tc>
        <w:tc>
          <w:tcPr>
            <w:tcW w:w="2976" w:type="dxa"/>
          </w:tcPr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2019. </w:t>
            </w:r>
            <w:r w:rsidRPr="00DB116B">
              <w:rPr>
                <w:sz w:val="28"/>
                <w:szCs w:val="28"/>
              </w:rPr>
              <w:t>Скульптурная композиция в виде разрушенной детской площадки: гранитные мячик и пирамидка из пяти кубиков высотой более двух метров, на которой сидит голубь и разрушенная скамейка.</w:t>
            </w:r>
          </w:p>
        </w:tc>
        <w:tc>
          <w:tcPr>
            <w:tcW w:w="2977" w:type="dxa"/>
          </w:tcPr>
          <w:p w:rsidR="00B87D15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>г. Миоры, в сквере на пересечении ул. Кирова и ул. Коммунистическая (около пл. Ленина).</w:t>
            </w:r>
            <w:r w:rsidR="00B87D15">
              <w:t xml:space="preserve"> </w:t>
            </w:r>
            <w:r w:rsidR="00B87D15" w:rsidRPr="00B87D15">
              <w:rPr>
                <w:sz w:val="28"/>
                <w:szCs w:val="28"/>
              </w:rPr>
              <w:t>55.617927</w:t>
            </w:r>
          </w:p>
          <w:p w:rsidR="00B87D15" w:rsidRDefault="00B87D1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D15">
              <w:rPr>
                <w:sz w:val="28"/>
                <w:szCs w:val="28"/>
              </w:rPr>
              <w:t>27.622224</w:t>
            </w:r>
          </w:p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>УП ЖКХ Миорского района.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DB116B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6363" cy="2143125"/>
                  <wp:effectExtent l="19050" t="0" r="4287" b="0"/>
                  <wp:docPr id="3" name="Рисунок 3" descr="E:\ДОКУМЕНТЫ\Объекты монументального искусства 2020 г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\Объекты монументального искусства 2020 г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28" cy="214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3F" w:rsidRPr="00DB116B" w:rsidTr="00FD1485">
        <w:trPr>
          <w:trHeight w:val="341"/>
        </w:trPr>
        <w:tc>
          <w:tcPr>
            <w:tcW w:w="817" w:type="dxa"/>
          </w:tcPr>
          <w:p w:rsidR="00DF793F" w:rsidRPr="00DB116B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552" w:type="dxa"/>
          </w:tcPr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 xml:space="preserve">Скульптурная композиция скамейка с влюбленными фонарями. Автор: </w:t>
            </w:r>
            <w:proofErr w:type="spellStart"/>
            <w:r w:rsidRPr="00DB116B">
              <w:rPr>
                <w:sz w:val="28"/>
                <w:szCs w:val="28"/>
              </w:rPr>
              <w:t>А.Чепуленок</w:t>
            </w:r>
            <w:proofErr w:type="spellEnd"/>
            <w:r w:rsidRPr="00DB116B">
              <w:rPr>
                <w:sz w:val="28"/>
                <w:szCs w:val="28"/>
              </w:rPr>
              <w:t>. Изготовитель: С.Орлов.</w:t>
            </w:r>
          </w:p>
        </w:tc>
        <w:tc>
          <w:tcPr>
            <w:tcW w:w="2976" w:type="dxa"/>
          </w:tcPr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2016. </w:t>
            </w:r>
            <w:r w:rsidRPr="00DB116B">
              <w:rPr>
                <w:sz w:val="28"/>
                <w:szCs w:val="28"/>
              </w:rPr>
              <w:t xml:space="preserve">Многофункциональная металлическая композиция в виде скамейки с влюбленными фонарями, которые прижимаются головами </w:t>
            </w:r>
            <w:proofErr w:type="gramStart"/>
            <w:r w:rsidRPr="00DB116B">
              <w:rPr>
                <w:sz w:val="28"/>
                <w:szCs w:val="28"/>
              </w:rPr>
              <w:t>к</w:t>
            </w:r>
            <w:proofErr w:type="gramEnd"/>
            <w:r w:rsidRPr="00DB116B">
              <w:rPr>
                <w:sz w:val="28"/>
                <w:szCs w:val="28"/>
              </w:rPr>
              <w:t xml:space="preserve"> сидящим на лавочке.</w:t>
            </w:r>
          </w:p>
        </w:tc>
        <w:tc>
          <w:tcPr>
            <w:tcW w:w="2977" w:type="dxa"/>
          </w:tcPr>
          <w:p w:rsidR="009930EC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 xml:space="preserve">г. Миоры, ул. Кирова (набережная). </w:t>
            </w:r>
          </w:p>
          <w:p w:rsidR="009930EC" w:rsidRDefault="009930EC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55.617038</w:t>
            </w:r>
          </w:p>
          <w:p w:rsidR="009930EC" w:rsidRDefault="009930EC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27.623514</w:t>
            </w:r>
          </w:p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>УП ЖКХ Миорского района.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DB116B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1515" cy="1438275"/>
                  <wp:effectExtent l="19050" t="0" r="6285" b="0"/>
                  <wp:docPr id="7" name="Рисунок 7" descr="E:\ДОКУМЕНТЫ\Объекты монументального искусства 2020 г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Ы\Объекты монументального искусства 2020 г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62" cy="144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3F" w:rsidRPr="00DB116B" w:rsidTr="00FD1485">
        <w:trPr>
          <w:trHeight w:val="341"/>
        </w:trPr>
        <w:tc>
          <w:tcPr>
            <w:tcW w:w="817" w:type="dxa"/>
          </w:tcPr>
          <w:p w:rsidR="00DF793F" w:rsidRPr="00DB116B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DF793F" w:rsidRPr="00DB116B" w:rsidRDefault="00DF793F" w:rsidP="00DB116B">
            <w:pPr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>Скульптурная композиция «Журавлиная верность». Скульпторы: А.Хотяновский, М.Бондаренко.</w:t>
            </w:r>
          </w:p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976" w:type="dxa"/>
          </w:tcPr>
          <w:p w:rsidR="00DF793F" w:rsidRPr="00DB116B" w:rsidRDefault="00DF793F" w:rsidP="0077380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2017. </w:t>
            </w:r>
            <w:proofErr w:type="spellStart"/>
            <w:r w:rsidRPr="00DB116B">
              <w:rPr>
                <w:sz w:val="28"/>
                <w:szCs w:val="28"/>
              </w:rPr>
              <w:t>Силуминовая</w:t>
            </w:r>
            <w:proofErr w:type="spellEnd"/>
            <w:r w:rsidRPr="00DB116B">
              <w:rPr>
                <w:sz w:val="28"/>
                <w:szCs w:val="28"/>
              </w:rPr>
              <w:t xml:space="preserve"> скульптурная композиция</w:t>
            </w:r>
            <w:r>
              <w:rPr>
                <w:sz w:val="28"/>
                <w:szCs w:val="28"/>
              </w:rPr>
              <w:t xml:space="preserve"> в виде двух серых журавлей.</w:t>
            </w:r>
          </w:p>
        </w:tc>
        <w:tc>
          <w:tcPr>
            <w:tcW w:w="2977" w:type="dxa"/>
          </w:tcPr>
          <w:p w:rsidR="009930EC" w:rsidRDefault="00DF793F" w:rsidP="00DB116B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DB116B">
              <w:rPr>
                <w:sz w:val="28"/>
                <w:szCs w:val="28"/>
              </w:rPr>
              <w:t>г. Миоры, ул. Коммунистическая (</w:t>
            </w:r>
            <w:r>
              <w:rPr>
                <w:sz w:val="28"/>
                <w:szCs w:val="28"/>
              </w:rPr>
              <w:t>возле</w:t>
            </w:r>
            <w:r w:rsidRPr="00DB116B">
              <w:rPr>
                <w:sz w:val="28"/>
                <w:szCs w:val="28"/>
              </w:rPr>
              <w:t xml:space="preserve"> ГУК «Миорская детская школа искусств»). </w:t>
            </w:r>
            <w:proofErr w:type="gramEnd"/>
          </w:p>
          <w:p w:rsidR="009930EC" w:rsidRDefault="009930EC" w:rsidP="00DB116B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55.619139</w:t>
            </w:r>
          </w:p>
          <w:p w:rsidR="009930EC" w:rsidRDefault="009930EC" w:rsidP="00DB116B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930EC">
              <w:rPr>
                <w:sz w:val="28"/>
                <w:szCs w:val="28"/>
              </w:rPr>
              <w:t>27.623880</w:t>
            </w:r>
          </w:p>
          <w:p w:rsidR="00DF793F" w:rsidRPr="00DB116B" w:rsidRDefault="00DF793F" w:rsidP="00DB116B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B116B">
              <w:rPr>
                <w:sz w:val="28"/>
                <w:szCs w:val="28"/>
              </w:rPr>
              <w:t>УП ЖКХ Миорского района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DB116B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3888" cy="1781175"/>
                  <wp:effectExtent l="19050" t="0" r="0" b="0"/>
                  <wp:docPr id="11" name="Рисунок 11" descr="E:\ДОКУМЕНТЫ\Объекты монументального искусства 2020 г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ОКУМЕНТЫ\Объекты монументального искусства 2020 г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88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C3B" w:rsidRPr="00DB116B" w:rsidTr="00FD1485">
        <w:trPr>
          <w:trHeight w:val="341"/>
        </w:trPr>
        <w:tc>
          <w:tcPr>
            <w:tcW w:w="14850" w:type="dxa"/>
            <w:gridSpan w:val="6"/>
          </w:tcPr>
          <w:p w:rsidR="00F96C3B" w:rsidRPr="00DB116B" w:rsidRDefault="00077F89" w:rsidP="00F96C3B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Памятные</w:t>
            </w:r>
            <w:r w:rsidR="00F96C3B">
              <w:rPr>
                <w:sz w:val="28"/>
                <w:szCs w:val="28"/>
              </w:rPr>
              <w:t xml:space="preserve"> знак</w:t>
            </w:r>
            <w:r>
              <w:rPr>
                <w:sz w:val="28"/>
                <w:szCs w:val="28"/>
              </w:rPr>
              <w:t>и</w:t>
            </w:r>
          </w:p>
        </w:tc>
      </w:tr>
      <w:tr w:rsidR="00DF793F" w:rsidRPr="00DB116B" w:rsidTr="00FD1485">
        <w:trPr>
          <w:trHeight w:val="341"/>
        </w:trPr>
        <w:tc>
          <w:tcPr>
            <w:tcW w:w="817" w:type="dxa"/>
          </w:tcPr>
          <w:p w:rsidR="00DF793F" w:rsidRPr="00DB116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D1485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DF793F" w:rsidRPr="00F96C3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96C3B">
              <w:rPr>
                <w:sz w:val="28"/>
                <w:szCs w:val="28"/>
              </w:rPr>
              <w:t>Памятный знак «Черны</w:t>
            </w:r>
            <w:r w:rsidR="00C119C4">
              <w:rPr>
                <w:sz w:val="28"/>
                <w:szCs w:val="28"/>
              </w:rPr>
              <w:t>й</w:t>
            </w:r>
            <w:r w:rsidRPr="00F96C3B">
              <w:rPr>
                <w:sz w:val="28"/>
                <w:szCs w:val="28"/>
              </w:rPr>
              <w:t xml:space="preserve"> тюльпан»</w:t>
            </w:r>
            <w:r w:rsidR="00C119C4">
              <w:rPr>
                <w:sz w:val="28"/>
                <w:szCs w:val="28"/>
              </w:rPr>
              <w:t xml:space="preserve"> в честь погибших воинов-интернационалистов, уроженцев Миорского района. </w:t>
            </w:r>
            <w:r w:rsidRPr="00F96C3B">
              <w:rPr>
                <w:sz w:val="28"/>
                <w:szCs w:val="28"/>
              </w:rPr>
              <w:t xml:space="preserve">Автор: </w:t>
            </w:r>
            <w:proofErr w:type="spellStart"/>
            <w:r w:rsidRPr="00F96C3B">
              <w:rPr>
                <w:sz w:val="28"/>
                <w:szCs w:val="28"/>
              </w:rPr>
              <w:lastRenderedPageBreak/>
              <w:t>Б.Чернявский</w:t>
            </w:r>
            <w:proofErr w:type="spellEnd"/>
            <w:r w:rsidRPr="00F96C3B">
              <w:rPr>
                <w:sz w:val="28"/>
                <w:szCs w:val="28"/>
              </w:rPr>
              <w:t xml:space="preserve">. Изготовитель: </w:t>
            </w:r>
            <w:proofErr w:type="spellStart"/>
            <w:r w:rsidRPr="00F96C3B">
              <w:rPr>
                <w:sz w:val="28"/>
                <w:szCs w:val="28"/>
              </w:rPr>
              <w:t>А.Дубино</w:t>
            </w:r>
            <w:proofErr w:type="spellEnd"/>
            <w:r w:rsidRPr="00F96C3B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DF793F" w:rsidRPr="00F96C3B" w:rsidRDefault="00DF793F" w:rsidP="0077380A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1992. </w:t>
            </w:r>
            <w:r w:rsidRPr="00F96C3B">
              <w:rPr>
                <w:sz w:val="28"/>
                <w:szCs w:val="28"/>
              </w:rPr>
              <w:t xml:space="preserve">Памятный знак в виде пяти черных тюльпанов из металла и груды камней с мемориальной плитой.  </w:t>
            </w:r>
            <w:proofErr w:type="gramStart"/>
            <w:r w:rsidRPr="00F96C3B">
              <w:rPr>
                <w:sz w:val="28"/>
                <w:szCs w:val="28"/>
              </w:rPr>
              <w:t>Установлен</w:t>
            </w:r>
            <w:proofErr w:type="gramEnd"/>
            <w:r w:rsidRPr="00F96C3B">
              <w:rPr>
                <w:sz w:val="28"/>
                <w:szCs w:val="28"/>
              </w:rPr>
              <w:t xml:space="preserve"> в честь земляков, воинов-интернационалистов, </w:t>
            </w:r>
            <w:r w:rsidRPr="00F96C3B">
              <w:rPr>
                <w:sz w:val="28"/>
                <w:szCs w:val="28"/>
              </w:rPr>
              <w:lastRenderedPageBreak/>
              <w:t xml:space="preserve">погибших в Афганистане. Рядом </w:t>
            </w:r>
            <w:proofErr w:type="gramStart"/>
            <w:r w:rsidRPr="00F96C3B">
              <w:rPr>
                <w:sz w:val="28"/>
                <w:szCs w:val="28"/>
              </w:rPr>
              <w:t>установлена</w:t>
            </w:r>
            <w:proofErr w:type="gramEnd"/>
            <w:r w:rsidRPr="00F96C3B">
              <w:rPr>
                <w:sz w:val="28"/>
                <w:szCs w:val="28"/>
              </w:rPr>
              <w:t xml:space="preserve"> БМД.</w:t>
            </w:r>
          </w:p>
        </w:tc>
        <w:tc>
          <w:tcPr>
            <w:tcW w:w="2977" w:type="dxa"/>
          </w:tcPr>
          <w:p w:rsidR="00AF6A02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96C3B">
              <w:rPr>
                <w:sz w:val="28"/>
                <w:szCs w:val="28"/>
              </w:rPr>
              <w:lastRenderedPageBreak/>
              <w:t xml:space="preserve">г. Миоры, площадь Памяти павших борцов. </w:t>
            </w:r>
          </w:p>
          <w:p w:rsidR="00AF6A02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55.618251</w:t>
            </w:r>
          </w:p>
          <w:p w:rsidR="00AF6A02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27.628336</w:t>
            </w:r>
          </w:p>
          <w:p w:rsidR="00DF793F" w:rsidRPr="00F96C3B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96C3B">
              <w:rPr>
                <w:sz w:val="28"/>
                <w:szCs w:val="28"/>
              </w:rPr>
              <w:t xml:space="preserve">УП ЖКХ Миорского района. 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F96C3B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3793" cy="1085850"/>
                  <wp:effectExtent l="19050" t="0" r="0" b="0"/>
                  <wp:docPr id="4" name="Рисунок 4" descr="E:\ДОКУМЕНТЫ\Объекты монументального искусства 2020 г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\Объекты монументального искусства 2020 г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71" cy="10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3F" w:rsidRPr="00AF7539" w:rsidTr="00FD1485">
        <w:trPr>
          <w:trHeight w:val="341"/>
        </w:trPr>
        <w:tc>
          <w:tcPr>
            <w:tcW w:w="817" w:type="dxa"/>
          </w:tcPr>
          <w:p w:rsidR="00DF793F" w:rsidRPr="00AF7539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552" w:type="dxa"/>
          </w:tcPr>
          <w:p w:rsidR="00DF793F" w:rsidRPr="00AF7539" w:rsidRDefault="00C119C4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</w:t>
            </w:r>
            <w:r w:rsidR="00DF793F" w:rsidRPr="00AF7539">
              <w:rPr>
                <w:sz w:val="28"/>
                <w:szCs w:val="28"/>
              </w:rPr>
              <w:t xml:space="preserve"> знак в честь Героя Советского Союза Е.А. </w:t>
            </w:r>
            <w:proofErr w:type="spellStart"/>
            <w:r w:rsidR="00DF793F" w:rsidRPr="00AF7539">
              <w:rPr>
                <w:sz w:val="28"/>
                <w:szCs w:val="28"/>
              </w:rPr>
              <w:t>Томко</w:t>
            </w:r>
            <w:proofErr w:type="spellEnd"/>
            <w:r w:rsidR="00DF793F">
              <w:rPr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DF793F" w:rsidRPr="00AF7539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2012. </w:t>
            </w:r>
            <w:r w:rsidRPr="00AF7539">
              <w:rPr>
                <w:sz w:val="28"/>
                <w:szCs w:val="28"/>
              </w:rPr>
              <w:t xml:space="preserve">Мемориальный знак в виде крупного камня с мемориальной плитой из гранита установлен в честь </w:t>
            </w:r>
            <w:proofErr w:type="gramStart"/>
            <w:r w:rsidRPr="00AF7539">
              <w:rPr>
                <w:sz w:val="28"/>
                <w:szCs w:val="28"/>
              </w:rPr>
              <w:t>вице-адмирала Героя Советского Союза Егора Андреевича</w:t>
            </w:r>
            <w:proofErr w:type="gramEnd"/>
            <w:r w:rsidRPr="00AF7539">
              <w:rPr>
                <w:sz w:val="28"/>
                <w:szCs w:val="28"/>
              </w:rPr>
              <w:t xml:space="preserve"> </w:t>
            </w:r>
            <w:proofErr w:type="spellStart"/>
            <w:r w:rsidRPr="00AF7539">
              <w:rPr>
                <w:sz w:val="28"/>
                <w:szCs w:val="28"/>
              </w:rPr>
              <w:t>Томко</w:t>
            </w:r>
            <w:proofErr w:type="spellEnd"/>
            <w:r w:rsidRPr="00AF7539">
              <w:rPr>
                <w:sz w:val="28"/>
                <w:szCs w:val="28"/>
              </w:rPr>
              <w:t xml:space="preserve">, советского военачальника, командира 11-й дивизии многоцелевых атомных подводных лодок нового поколения Северного Флота, уроженца д. </w:t>
            </w:r>
            <w:proofErr w:type="spellStart"/>
            <w:r w:rsidRPr="00AF7539">
              <w:rPr>
                <w:sz w:val="28"/>
                <w:szCs w:val="28"/>
              </w:rPr>
              <w:t>Леоновцы</w:t>
            </w:r>
            <w:proofErr w:type="spellEnd"/>
            <w:r w:rsidRPr="00AF7539">
              <w:rPr>
                <w:sz w:val="28"/>
                <w:szCs w:val="28"/>
              </w:rPr>
              <w:t xml:space="preserve"> Миорского района. </w:t>
            </w:r>
          </w:p>
        </w:tc>
        <w:tc>
          <w:tcPr>
            <w:tcW w:w="2977" w:type="dxa"/>
          </w:tcPr>
          <w:p w:rsidR="00AF6A02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7539">
              <w:rPr>
                <w:sz w:val="28"/>
                <w:szCs w:val="28"/>
              </w:rPr>
              <w:t xml:space="preserve">г. Миоры, ул. Егора </w:t>
            </w:r>
            <w:proofErr w:type="spellStart"/>
            <w:r w:rsidRPr="00AF7539">
              <w:rPr>
                <w:sz w:val="28"/>
                <w:szCs w:val="28"/>
              </w:rPr>
              <w:t>Томко</w:t>
            </w:r>
            <w:proofErr w:type="spellEnd"/>
            <w:r w:rsidRPr="00AF7539">
              <w:rPr>
                <w:sz w:val="28"/>
                <w:szCs w:val="28"/>
              </w:rPr>
              <w:t xml:space="preserve"> (около д.1). </w:t>
            </w:r>
          </w:p>
          <w:p w:rsidR="00AF6A02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55.626345</w:t>
            </w:r>
          </w:p>
          <w:p w:rsidR="00AF6A02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27.635209</w:t>
            </w:r>
          </w:p>
          <w:p w:rsidR="00DF793F" w:rsidRPr="00AF7539" w:rsidRDefault="00DF793F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7539">
              <w:rPr>
                <w:sz w:val="28"/>
                <w:szCs w:val="28"/>
              </w:rPr>
              <w:t>УП ЖКХ Миорского района.</w:t>
            </w:r>
          </w:p>
        </w:tc>
        <w:tc>
          <w:tcPr>
            <w:tcW w:w="2977" w:type="dxa"/>
          </w:tcPr>
          <w:p w:rsidR="00DF793F" w:rsidRPr="00C6336F" w:rsidRDefault="00DF793F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DF793F" w:rsidRPr="00AF7539" w:rsidRDefault="00FD1485" w:rsidP="00FD1485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6380" cy="1104900"/>
                  <wp:effectExtent l="19050" t="0" r="7620" b="0"/>
                  <wp:docPr id="5" name="Рисунок 5" descr="E:\ДОКУМЕНТЫ\Объекты монументального искусства 2020 г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\Объекты монументального искусства 2020 г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02" w:rsidRPr="00AF7539" w:rsidTr="00FD1485">
        <w:trPr>
          <w:trHeight w:val="341"/>
        </w:trPr>
        <w:tc>
          <w:tcPr>
            <w:tcW w:w="817" w:type="dxa"/>
          </w:tcPr>
          <w:p w:rsidR="00AF6A02" w:rsidRPr="00AF7539" w:rsidRDefault="00FD1485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AF6A02" w:rsidRPr="00AF7539" w:rsidRDefault="00AF6A02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Памятный знак</w:t>
            </w:r>
          </w:p>
        </w:tc>
        <w:tc>
          <w:tcPr>
            <w:tcW w:w="2976" w:type="dxa"/>
          </w:tcPr>
          <w:p w:rsidR="00AF6A02" w:rsidRDefault="009930EC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(реставрация). Типовой обелиск, установлен н</w:t>
            </w:r>
            <w:r w:rsidRPr="009930EC">
              <w:rPr>
                <w:sz w:val="28"/>
                <w:szCs w:val="28"/>
              </w:rPr>
              <w:t>а месте рубежа атаки 270-й Демидовской дивизии, 71-й гвардейской и 29-</w:t>
            </w:r>
            <w:r w:rsidRPr="009930EC">
              <w:rPr>
                <w:sz w:val="28"/>
                <w:szCs w:val="28"/>
              </w:rPr>
              <w:lastRenderedPageBreak/>
              <w:t>й дивизии, воины которых в июле 1944 г. героически сражались за высоту 135,9 м. в районе д. Слобода</w:t>
            </w:r>
          </w:p>
        </w:tc>
        <w:tc>
          <w:tcPr>
            <w:tcW w:w="2977" w:type="dxa"/>
          </w:tcPr>
          <w:p w:rsidR="009930EC" w:rsidRDefault="009930EC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lastRenderedPageBreak/>
              <w:t>Миорский район, д. Слобода (</w:t>
            </w:r>
            <w:proofErr w:type="spellStart"/>
            <w:r w:rsidRPr="00AF6A02">
              <w:rPr>
                <w:sz w:val="28"/>
                <w:szCs w:val="28"/>
              </w:rPr>
              <w:t>Узменский</w:t>
            </w:r>
            <w:proofErr w:type="spellEnd"/>
            <w:r w:rsidRPr="00AF6A02">
              <w:rPr>
                <w:sz w:val="28"/>
                <w:szCs w:val="28"/>
              </w:rPr>
              <w:t xml:space="preserve"> с/с) (за деревней)</w:t>
            </w:r>
            <w:r>
              <w:rPr>
                <w:sz w:val="28"/>
                <w:szCs w:val="28"/>
              </w:rPr>
              <w:t>.</w:t>
            </w:r>
          </w:p>
          <w:p w:rsidR="009930EC" w:rsidRDefault="009930EC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55.769054</w:t>
            </w:r>
          </w:p>
          <w:p w:rsidR="009930EC" w:rsidRDefault="009930EC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6A02">
              <w:rPr>
                <w:sz w:val="28"/>
                <w:szCs w:val="28"/>
              </w:rPr>
              <w:t>27.906396</w:t>
            </w:r>
          </w:p>
          <w:p w:rsidR="00AF6A02" w:rsidRPr="00AF7539" w:rsidRDefault="008A1960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районный </w:t>
            </w:r>
            <w:r>
              <w:rPr>
                <w:sz w:val="28"/>
                <w:szCs w:val="28"/>
              </w:rPr>
              <w:lastRenderedPageBreak/>
              <w:t xml:space="preserve">отдел по чрезвычайным ситуациям учреждения «Витебское областное управление Министерства по чрезвычайным ситуациям Республики Беларусь», </w:t>
            </w:r>
            <w:r w:rsidR="009930EC" w:rsidRPr="009930EC">
              <w:rPr>
                <w:sz w:val="28"/>
                <w:szCs w:val="28"/>
              </w:rPr>
              <w:t>ОАО «</w:t>
            </w:r>
            <w:proofErr w:type="spellStart"/>
            <w:r w:rsidR="009930EC" w:rsidRPr="009930EC">
              <w:rPr>
                <w:sz w:val="28"/>
                <w:szCs w:val="28"/>
              </w:rPr>
              <w:t>Узменский</w:t>
            </w:r>
            <w:proofErr w:type="spellEnd"/>
            <w:r w:rsidR="009930EC" w:rsidRPr="009930EC">
              <w:rPr>
                <w:sz w:val="28"/>
                <w:szCs w:val="28"/>
              </w:rPr>
              <w:t xml:space="preserve"> край», ГУО «</w:t>
            </w:r>
            <w:proofErr w:type="spellStart"/>
            <w:r>
              <w:rPr>
                <w:sz w:val="28"/>
                <w:szCs w:val="28"/>
              </w:rPr>
              <w:t>Узмеская</w:t>
            </w:r>
            <w:proofErr w:type="spellEnd"/>
            <w:r>
              <w:rPr>
                <w:sz w:val="28"/>
                <w:szCs w:val="28"/>
              </w:rPr>
              <w:t xml:space="preserve"> базовая школа</w:t>
            </w:r>
            <w:r w:rsidR="009930EC" w:rsidRPr="009930EC">
              <w:rPr>
                <w:sz w:val="28"/>
                <w:szCs w:val="28"/>
              </w:rPr>
              <w:t>»</w:t>
            </w:r>
            <w:r w:rsidR="009930EC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AF6A02" w:rsidRDefault="009930EC" w:rsidP="001A414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AF6A02" w:rsidRPr="00AF7539" w:rsidRDefault="003475D1" w:rsidP="009B6EC2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2782" cy="1083730"/>
                  <wp:effectExtent l="19050" t="0" r="0" b="0"/>
                  <wp:docPr id="13" name="Рисунок 13" descr="E:\ДОКУМЕНТЫ\ПАМЯТНИКИ ИСТОРИИ И ВОВ\Фото памятников ВОВ май 2019\Узмены\Памятный знак Слоб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ОКУМЕНТЫ\ПАМЯТНИКИ ИСТОРИИ И ВОВ\Фото памятников ВОВ май 2019\Узмены\Памятный знак Слоб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41" cy="108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8B9" w:rsidRPr="00AF7539" w:rsidTr="00FD1485">
        <w:trPr>
          <w:trHeight w:val="341"/>
        </w:trPr>
        <w:tc>
          <w:tcPr>
            <w:tcW w:w="817" w:type="dxa"/>
          </w:tcPr>
          <w:p w:rsidR="000658B9" w:rsidRDefault="000658B9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552" w:type="dxa"/>
          </w:tcPr>
          <w:p w:rsidR="000658B9" w:rsidRPr="00AF6A02" w:rsidRDefault="000658B9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 в честь воинов освободителей Миор от немецко-фашистских захватчиков.</w:t>
            </w:r>
          </w:p>
        </w:tc>
        <w:tc>
          <w:tcPr>
            <w:tcW w:w="2976" w:type="dxa"/>
          </w:tcPr>
          <w:p w:rsidR="000658B9" w:rsidRDefault="000658B9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 после реконструкции 22 июля 2022 г</w:t>
            </w:r>
            <w:r w:rsidR="00FB096E">
              <w:rPr>
                <w:sz w:val="28"/>
                <w:szCs w:val="28"/>
              </w:rPr>
              <w:t>.</w:t>
            </w:r>
            <w:r w:rsidR="00FB096E" w:rsidRPr="00D068EE">
              <w:rPr>
                <w:color w:val="FF0000"/>
                <w:sz w:val="18"/>
                <w:szCs w:val="20"/>
              </w:rPr>
              <w:t xml:space="preserve"> </w:t>
            </w:r>
            <w:r w:rsidR="00FB096E" w:rsidRPr="00FB096E">
              <w:rPr>
                <w:sz w:val="28"/>
                <w:szCs w:val="28"/>
              </w:rPr>
              <w:t>(в первоначальном виде установлен в 1964 г., реконструкция – 2011 г.)</w:t>
            </w:r>
            <w:r w:rsidRPr="00FB096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 инициативе общественности района, </w:t>
            </w:r>
            <w:proofErr w:type="spellStart"/>
            <w:r>
              <w:rPr>
                <w:sz w:val="28"/>
                <w:szCs w:val="28"/>
              </w:rPr>
              <w:t>Миорской</w:t>
            </w:r>
            <w:proofErr w:type="spellEnd"/>
            <w:r>
              <w:rPr>
                <w:sz w:val="28"/>
                <w:szCs w:val="28"/>
              </w:rPr>
              <w:t xml:space="preserve"> районн</w:t>
            </w:r>
            <w:r w:rsidR="008759A2">
              <w:rPr>
                <w:sz w:val="28"/>
                <w:szCs w:val="28"/>
              </w:rPr>
              <w:t>ой организации ОО «Белорусский Ф</w:t>
            </w:r>
            <w:r>
              <w:rPr>
                <w:sz w:val="28"/>
                <w:szCs w:val="28"/>
              </w:rPr>
              <w:t>онд мира».</w:t>
            </w:r>
          </w:p>
          <w:p w:rsidR="008759A2" w:rsidRDefault="008759A2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современном варианте архитектурное </w:t>
            </w:r>
            <w:r>
              <w:rPr>
                <w:sz w:val="28"/>
                <w:szCs w:val="28"/>
              </w:rPr>
              <w:lastRenderedPageBreak/>
              <w:t xml:space="preserve">сооружение выполнено в виде «ротонды». </w:t>
            </w:r>
            <w:proofErr w:type="spellStart"/>
            <w:r>
              <w:rPr>
                <w:sz w:val="28"/>
                <w:szCs w:val="28"/>
              </w:rPr>
              <w:t>Подкупольное</w:t>
            </w:r>
            <w:proofErr w:type="spellEnd"/>
            <w:r>
              <w:rPr>
                <w:sz w:val="28"/>
                <w:szCs w:val="28"/>
              </w:rPr>
              <w:t xml:space="preserve"> пространство использовано для нанесения карты-схемы операции «Багратион». На стенах внутри ротонды размещены сведения о воинских частях, принявших участие в освобождении города Миоры 4 июля 1944 года от немецко-фашистских захватчиков.</w:t>
            </w:r>
          </w:p>
        </w:tc>
        <w:tc>
          <w:tcPr>
            <w:tcW w:w="2977" w:type="dxa"/>
          </w:tcPr>
          <w:p w:rsidR="00C069A1" w:rsidRDefault="000658B9" w:rsidP="00C069A1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г. Миоры, в парке на площади Ленина</w:t>
            </w:r>
            <w:r w:rsidR="00AE2F5E">
              <w:rPr>
                <w:sz w:val="28"/>
                <w:szCs w:val="28"/>
              </w:rPr>
              <w:t>.</w:t>
            </w:r>
          </w:p>
          <w:p w:rsidR="00C069A1" w:rsidRPr="00C069A1" w:rsidRDefault="00C069A1" w:rsidP="00C069A1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69A1">
              <w:rPr>
                <w:sz w:val="28"/>
                <w:szCs w:val="28"/>
              </w:rPr>
              <w:t>55.618586</w:t>
            </w:r>
          </w:p>
          <w:p w:rsidR="00C069A1" w:rsidRPr="00C069A1" w:rsidRDefault="00C069A1" w:rsidP="00C069A1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069A1">
              <w:rPr>
                <w:sz w:val="28"/>
                <w:szCs w:val="28"/>
              </w:rPr>
              <w:t>27.622009</w:t>
            </w:r>
          </w:p>
          <w:p w:rsidR="00FB096E" w:rsidRPr="00AF6A02" w:rsidRDefault="00FB096E" w:rsidP="009930EC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F7539">
              <w:rPr>
                <w:sz w:val="28"/>
                <w:szCs w:val="28"/>
              </w:rPr>
              <w:t>УП ЖКХ Миорского района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0658B9" w:rsidRDefault="00FB096E" w:rsidP="00FB096E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0658B9" w:rsidRDefault="006020AD" w:rsidP="009B6EC2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976755"/>
                  <wp:effectExtent l="0" t="0" r="317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D3" w:rsidRPr="00AF7539" w:rsidTr="00FD1485">
        <w:trPr>
          <w:trHeight w:val="341"/>
        </w:trPr>
        <w:tc>
          <w:tcPr>
            <w:tcW w:w="817" w:type="dxa"/>
          </w:tcPr>
          <w:p w:rsidR="004C6AD3" w:rsidRPr="008040B3" w:rsidRDefault="004C6AD3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52" w:type="dxa"/>
          </w:tcPr>
          <w:p w:rsidR="004C6AD3" w:rsidRPr="008040B3" w:rsidRDefault="004C6AD3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 xml:space="preserve">Памятный знак </w:t>
            </w:r>
          </w:p>
        </w:tc>
        <w:tc>
          <w:tcPr>
            <w:tcW w:w="2976" w:type="dxa"/>
          </w:tcPr>
          <w:p w:rsidR="00C67D4B" w:rsidRPr="008040B3" w:rsidRDefault="00C67D4B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 xml:space="preserve">2022 г. </w:t>
            </w:r>
          </w:p>
          <w:p w:rsidR="004C6AD3" w:rsidRPr="008040B3" w:rsidRDefault="00C67D4B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На крупном камне помещена табличка, знак установлен</w:t>
            </w:r>
            <w:r w:rsidR="006E1AFE" w:rsidRPr="008040B3">
              <w:rPr>
                <w:sz w:val="28"/>
                <w:szCs w:val="28"/>
              </w:rPr>
              <w:t xml:space="preserve"> </w:t>
            </w:r>
            <w:r w:rsidRPr="008040B3">
              <w:rPr>
                <w:sz w:val="28"/>
                <w:szCs w:val="28"/>
              </w:rPr>
              <w:t xml:space="preserve">в </w:t>
            </w:r>
            <w:r w:rsidR="006E1AFE" w:rsidRPr="008040B3">
              <w:rPr>
                <w:sz w:val="28"/>
                <w:szCs w:val="28"/>
              </w:rPr>
              <w:t>честь Героя Советского Союза М.</w:t>
            </w:r>
            <w:r w:rsidRPr="008040B3">
              <w:rPr>
                <w:sz w:val="28"/>
                <w:szCs w:val="28"/>
              </w:rPr>
              <w:t xml:space="preserve">А. </w:t>
            </w:r>
            <w:r w:rsidR="006E1AFE" w:rsidRPr="008040B3">
              <w:rPr>
                <w:sz w:val="28"/>
                <w:szCs w:val="28"/>
              </w:rPr>
              <w:t>Кузьмина</w:t>
            </w:r>
          </w:p>
        </w:tc>
        <w:tc>
          <w:tcPr>
            <w:tcW w:w="2977" w:type="dxa"/>
          </w:tcPr>
          <w:p w:rsidR="008040B3" w:rsidRDefault="006E1AFE" w:rsidP="008040B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Миорский район, г. Дисна</w:t>
            </w:r>
            <w:r w:rsidR="00C67D4B" w:rsidRPr="008040B3">
              <w:rPr>
                <w:sz w:val="28"/>
                <w:szCs w:val="28"/>
              </w:rPr>
              <w:t xml:space="preserve">, </w:t>
            </w:r>
            <w:r w:rsidR="008A1960">
              <w:rPr>
                <w:sz w:val="28"/>
                <w:szCs w:val="28"/>
              </w:rPr>
              <w:t xml:space="preserve">пересечение </w:t>
            </w:r>
            <w:r w:rsidR="00C67D4B" w:rsidRPr="008040B3">
              <w:rPr>
                <w:sz w:val="28"/>
                <w:szCs w:val="28"/>
              </w:rPr>
              <w:t>ул.</w:t>
            </w:r>
            <w:r w:rsidR="008040B3">
              <w:rPr>
                <w:sz w:val="28"/>
                <w:szCs w:val="28"/>
              </w:rPr>
              <w:t xml:space="preserve"> </w:t>
            </w:r>
            <w:r w:rsidR="00C67D4B" w:rsidRPr="008040B3">
              <w:rPr>
                <w:sz w:val="28"/>
                <w:szCs w:val="28"/>
              </w:rPr>
              <w:t>Ленина</w:t>
            </w:r>
            <w:r w:rsidR="008A1960">
              <w:rPr>
                <w:sz w:val="28"/>
                <w:szCs w:val="28"/>
              </w:rPr>
              <w:t xml:space="preserve"> и ул. Первомайская</w:t>
            </w:r>
            <w:r w:rsidR="00C67D4B" w:rsidRPr="008040B3">
              <w:rPr>
                <w:sz w:val="28"/>
                <w:szCs w:val="28"/>
              </w:rPr>
              <w:t>.</w:t>
            </w:r>
          </w:p>
          <w:p w:rsidR="008040B3" w:rsidRPr="008040B3" w:rsidRDefault="008040B3" w:rsidP="008040B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Ш. 55.567118</w:t>
            </w:r>
          </w:p>
          <w:p w:rsidR="008040B3" w:rsidRPr="008040B3" w:rsidRDefault="008040B3" w:rsidP="008040B3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Д. 28.213370</w:t>
            </w:r>
          </w:p>
        </w:tc>
        <w:tc>
          <w:tcPr>
            <w:tcW w:w="2977" w:type="dxa"/>
          </w:tcPr>
          <w:p w:rsidR="004C6AD3" w:rsidRPr="008040B3" w:rsidRDefault="006E1AFE" w:rsidP="00FB096E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4C6AD3" w:rsidRPr="006E1AFE" w:rsidRDefault="00C67D4B" w:rsidP="009B6EC2">
            <w:pPr>
              <w:pStyle w:val="ae"/>
              <w:spacing w:before="0" w:beforeAutospacing="0" w:after="0" w:afterAutospacing="0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295400" cy="2188588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527" cy="219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D3" w:rsidRPr="00562D48" w:rsidTr="00205359">
        <w:trPr>
          <w:trHeight w:val="341"/>
        </w:trPr>
        <w:tc>
          <w:tcPr>
            <w:tcW w:w="817" w:type="dxa"/>
          </w:tcPr>
          <w:p w:rsidR="004C6AD3" w:rsidRDefault="004C6AD3" w:rsidP="002053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52" w:type="dxa"/>
          </w:tcPr>
          <w:p w:rsidR="004C6AD3" w:rsidRPr="00394A5A" w:rsidRDefault="004C6AD3" w:rsidP="002053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94A5A">
              <w:rPr>
                <w:sz w:val="28"/>
                <w:szCs w:val="28"/>
              </w:rPr>
              <w:t>Памятный знак</w:t>
            </w:r>
          </w:p>
        </w:tc>
        <w:tc>
          <w:tcPr>
            <w:tcW w:w="2976" w:type="dxa"/>
          </w:tcPr>
          <w:p w:rsidR="004C6AD3" w:rsidRDefault="004C6AD3" w:rsidP="00205359">
            <w:pPr>
              <w:rPr>
                <w:sz w:val="28"/>
                <w:szCs w:val="28"/>
                <w:lang w:val="ru-RU"/>
              </w:rPr>
            </w:pPr>
            <w:r w:rsidRPr="00394A5A">
              <w:rPr>
                <w:sz w:val="28"/>
                <w:szCs w:val="28"/>
              </w:rPr>
              <w:t>Типовой памятник из гранита</w:t>
            </w:r>
            <w:r>
              <w:rPr>
                <w:sz w:val="28"/>
                <w:szCs w:val="28"/>
                <w:lang w:val="ru-RU"/>
              </w:rPr>
              <w:t xml:space="preserve">. </w:t>
            </w:r>
          </w:p>
          <w:p w:rsidR="004C6AD3" w:rsidRPr="00394A5A" w:rsidRDefault="004C6AD3" w:rsidP="00205359">
            <w:pPr>
              <w:rPr>
                <w:sz w:val="28"/>
                <w:szCs w:val="28"/>
                <w:lang w:val="ru-RU"/>
              </w:rPr>
            </w:pPr>
            <w:r w:rsidRPr="00394A5A">
              <w:rPr>
                <w:sz w:val="28"/>
                <w:szCs w:val="28"/>
                <w:lang w:val="ru-RU"/>
              </w:rPr>
              <w:t>2013 г.</w:t>
            </w:r>
          </w:p>
          <w:p w:rsidR="004C6AD3" w:rsidRPr="00394A5A" w:rsidRDefault="004C6AD3" w:rsidP="00205359">
            <w:pPr>
              <w:rPr>
                <w:sz w:val="28"/>
                <w:szCs w:val="28"/>
                <w:lang w:val="ru-RU"/>
              </w:rPr>
            </w:pPr>
            <w:r w:rsidRPr="00394A5A">
              <w:rPr>
                <w:sz w:val="28"/>
                <w:szCs w:val="28"/>
                <w:lang w:val="ru-RU"/>
              </w:rPr>
              <w:t>В</w:t>
            </w:r>
            <w:r w:rsidRPr="00394A5A">
              <w:rPr>
                <w:sz w:val="28"/>
                <w:szCs w:val="28"/>
              </w:rPr>
              <w:t xml:space="preserve"> честь памяти о 7 погибших земляках</w:t>
            </w:r>
            <w:r w:rsidRPr="00394A5A">
              <w:rPr>
                <w:sz w:val="28"/>
                <w:szCs w:val="28"/>
                <w:lang w:val="ru-RU"/>
              </w:rPr>
              <w:t>.</w:t>
            </w:r>
          </w:p>
          <w:p w:rsidR="004C6AD3" w:rsidRPr="00394A5A" w:rsidRDefault="004C6AD3" w:rsidP="0020535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</w:tcPr>
          <w:p w:rsidR="004C6AD3" w:rsidRDefault="004C6AD3" w:rsidP="002053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394A5A">
              <w:rPr>
                <w:sz w:val="28"/>
                <w:szCs w:val="28"/>
              </w:rPr>
              <w:t xml:space="preserve">д. </w:t>
            </w:r>
            <w:proofErr w:type="spellStart"/>
            <w:r w:rsidRPr="00394A5A">
              <w:rPr>
                <w:sz w:val="28"/>
                <w:szCs w:val="28"/>
              </w:rPr>
              <w:t>Белевцы</w:t>
            </w:r>
            <w:proofErr w:type="spellEnd"/>
            <w:r w:rsidRPr="00394A5A">
              <w:rPr>
                <w:sz w:val="28"/>
                <w:szCs w:val="28"/>
              </w:rPr>
              <w:t xml:space="preserve"> (</w:t>
            </w:r>
            <w:proofErr w:type="spellStart"/>
            <w:r w:rsidRPr="00394A5A">
              <w:rPr>
                <w:sz w:val="28"/>
                <w:szCs w:val="28"/>
              </w:rPr>
              <w:t>Новопогостский</w:t>
            </w:r>
            <w:proofErr w:type="spellEnd"/>
            <w:r w:rsidRPr="00394A5A">
              <w:rPr>
                <w:sz w:val="28"/>
                <w:szCs w:val="28"/>
              </w:rPr>
              <w:t xml:space="preserve"> с/с) (на гражданском кладбище)</w:t>
            </w:r>
            <w:r>
              <w:rPr>
                <w:sz w:val="28"/>
                <w:szCs w:val="28"/>
              </w:rPr>
              <w:t>.</w:t>
            </w:r>
          </w:p>
          <w:p w:rsidR="004C6AD3" w:rsidRPr="00394A5A" w:rsidRDefault="004C6AD3" w:rsidP="00205359">
            <w:pPr>
              <w:rPr>
                <w:sz w:val="28"/>
                <w:szCs w:val="28"/>
              </w:rPr>
            </w:pPr>
            <w:r w:rsidRPr="00394A5A">
              <w:rPr>
                <w:sz w:val="28"/>
                <w:szCs w:val="28"/>
              </w:rPr>
              <w:t>Ш. 55.513741</w:t>
            </w:r>
          </w:p>
          <w:p w:rsidR="004C6AD3" w:rsidRDefault="004C6AD3" w:rsidP="002053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94A5A">
              <w:rPr>
                <w:sz w:val="28"/>
                <w:szCs w:val="28"/>
              </w:rPr>
              <w:t>Д.27.657695</w:t>
            </w:r>
          </w:p>
          <w:p w:rsidR="004C6AD3" w:rsidRPr="00122202" w:rsidRDefault="004C6AD3" w:rsidP="002053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Шеф. – </w:t>
            </w:r>
            <w:r w:rsidRPr="00B7763A">
              <w:rPr>
                <w:sz w:val="28"/>
                <w:szCs w:val="28"/>
              </w:rPr>
              <w:t>Миорское отделение Департамента охраны МВД РБ</w:t>
            </w:r>
            <w:r>
              <w:rPr>
                <w:sz w:val="28"/>
                <w:szCs w:val="28"/>
              </w:rPr>
              <w:t xml:space="preserve">, </w:t>
            </w:r>
            <w:r w:rsidR="00AB4919">
              <w:rPr>
                <w:sz w:val="28"/>
                <w:szCs w:val="28"/>
              </w:rPr>
              <w:t xml:space="preserve">филиал </w:t>
            </w:r>
            <w:proofErr w:type="spellStart"/>
            <w:r>
              <w:rPr>
                <w:sz w:val="28"/>
                <w:szCs w:val="28"/>
              </w:rPr>
              <w:t>Чепуковский</w:t>
            </w:r>
            <w:proofErr w:type="spellEnd"/>
            <w:r>
              <w:rPr>
                <w:sz w:val="28"/>
                <w:szCs w:val="28"/>
              </w:rPr>
              <w:t xml:space="preserve"> СДК.</w:t>
            </w:r>
          </w:p>
        </w:tc>
        <w:tc>
          <w:tcPr>
            <w:tcW w:w="2977" w:type="dxa"/>
          </w:tcPr>
          <w:p w:rsidR="004C6AD3" w:rsidRPr="004223BC" w:rsidRDefault="004C6AD3" w:rsidP="002053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4C6AD3" w:rsidRPr="00562D48" w:rsidRDefault="004C6AD3" w:rsidP="00205359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21618" cy="2028825"/>
                  <wp:effectExtent l="0" t="0" r="2540" b="0"/>
                  <wp:docPr id="33" name="Рисунок 1" descr="C:\Documents and Settings\ADMIN\Рабочий стол\Монументы\Фотографии памятников\Братская могила 7 человек д.  Белев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Монументы\Фотографии памятников\Братская могила 7 человек д.  Белев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46" cy="2039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D3" w:rsidRPr="00AF7539" w:rsidTr="00FD1485">
        <w:trPr>
          <w:trHeight w:val="341"/>
        </w:trPr>
        <w:tc>
          <w:tcPr>
            <w:tcW w:w="817" w:type="dxa"/>
          </w:tcPr>
          <w:p w:rsidR="004C6AD3" w:rsidRPr="008040B3" w:rsidRDefault="004C6AD3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7.</w:t>
            </w:r>
          </w:p>
        </w:tc>
        <w:tc>
          <w:tcPr>
            <w:tcW w:w="2552" w:type="dxa"/>
          </w:tcPr>
          <w:p w:rsidR="004C6AD3" w:rsidRPr="008040B3" w:rsidRDefault="006E1AFE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Памятный знак</w:t>
            </w:r>
          </w:p>
        </w:tc>
        <w:tc>
          <w:tcPr>
            <w:tcW w:w="2976" w:type="dxa"/>
          </w:tcPr>
          <w:p w:rsidR="00A474E6" w:rsidRPr="008040B3" w:rsidRDefault="00A474E6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2021 г.</w:t>
            </w:r>
          </w:p>
          <w:p w:rsidR="004C6AD3" w:rsidRPr="008040B3" w:rsidRDefault="00A474E6" w:rsidP="00F65C5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Крупный камень</w:t>
            </w:r>
            <w:r w:rsidR="008040B3">
              <w:rPr>
                <w:sz w:val="28"/>
                <w:szCs w:val="28"/>
              </w:rPr>
              <w:t>,</w:t>
            </w:r>
            <w:r w:rsidRPr="008040B3">
              <w:rPr>
                <w:sz w:val="28"/>
                <w:szCs w:val="28"/>
              </w:rPr>
              <w:t xml:space="preserve"> рядом помещен стенд, знак установлен Герою Советского </w:t>
            </w:r>
            <w:r w:rsidRPr="008040B3">
              <w:rPr>
                <w:sz w:val="28"/>
                <w:szCs w:val="28"/>
              </w:rPr>
              <w:lastRenderedPageBreak/>
              <w:t xml:space="preserve">Союза Виктору Алексеевичу </w:t>
            </w:r>
            <w:proofErr w:type="spellStart"/>
            <w:r w:rsidRPr="008040B3">
              <w:rPr>
                <w:sz w:val="28"/>
                <w:szCs w:val="28"/>
              </w:rPr>
              <w:t>Бабичеву</w:t>
            </w:r>
            <w:proofErr w:type="spellEnd"/>
            <w:r w:rsidRPr="008040B3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4C6AD3" w:rsidRDefault="006E1AFE" w:rsidP="00C069A1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lastRenderedPageBreak/>
              <w:t xml:space="preserve">Миорский район, д. </w:t>
            </w:r>
            <w:proofErr w:type="gramStart"/>
            <w:r w:rsidRPr="008040B3">
              <w:rPr>
                <w:sz w:val="28"/>
                <w:szCs w:val="28"/>
              </w:rPr>
              <w:t>Тычки</w:t>
            </w:r>
            <w:proofErr w:type="gramEnd"/>
            <w:r w:rsidRPr="008040B3">
              <w:rPr>
                <w:sz w:val="28"/>
                <w:szCs w:val="28"/>
              </w:rPr>
              <w:t xml:space="preserve"> (</w:t>
            </w:r>
            <w:proofErr w:type="spellStart"/>
            <w:r w:rsidRPr="008040B3">
              <w:rPr>
                <w:sz w:val="28"/>
                <w:szCs w:val="28"/>
              </w:rPr>
              <w:t>Повятский</w:t>
            </w:r>
            <w:proofErr w:type="spellEnd"/>
            <w:r w:rsidRPr="008040B3">
              <w:rPr>
                <w:sz w:val="28"/>
                <w:szCs w:val="28"/>
              </w:rPr>
              <w:t xml:space="preserve"> с/с)</w:t>
            </w:r>
          </w:p>
          <w:p w:rsidR="008040B3" w:rsidRDefault="008040B3" w:rsidP="00C069A1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Ш. </w:t>
            </w:r>
            <w:r w:rsidRPr="008040B3">
              <w:rPr>
                <w:sz w:val="28"/>
                <w:szCs w:val="28"/>
              </w:rPr>
              <w:t>55.702563</w:t>
            </w:r>
          </w:p>
          <w:p w:rsidR="008040B3" w:rsidRPr="008040B3" w:rsidRDefault="008040B3" w:rsidP="00C069A1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r w:rsidRPr="008040B3">
              <w:rPr>
                <w:sz w:val="28"/>
                <w:szCs w:val="28"/>
              </w:rPr>
              <w:t>27.581619</w:t>
            </w:r>
          </w:p>
        </w:tc>
        <w:tc>
          <w:tcPr>
            <w:tcW w:w="2977" w:type="dxa"/>
          </w:tcPr>
          <w:p w:rsidR="004C6AD3" w:rsidRPr="008040B3" w:rsidRDefault="00A474E6" w:rsidP="00FB096E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8040B3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4C6AD3" w:rsidRPr="006E1AFE" w:rsidRDefault="00A474E6" w:rsidP="009B6EC2">
            <w:pPr>
              <w:pStyle w:val="ae"/>
              <w:spacing w:before="0" w:beforeAutospacing="0" w:after="0" w:afterAutospacing="0"/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606550" cy="780226"/>
                  <wp:effectExtent l="0" t="0" r="0" b="127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16" cy="78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6" w:rsidRPr="00AF7539" w:rsidTr="00FD1485">
        <w:trPr>
          <w:trHeight w:val="341"/>
        </w:trPr>
        <w:tc>
          <w:tcPr>
            <w:tcW w:w="817" w:type="dxa"/>
          </w:tcPr>
          <w:p w:rsidR="00A55AF6" w:rsidRPr="008040B3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552" w:type="dxa"/>
          </w:tcPr>
          <w:p w:rsidR="00A55AF6" w:rsidRPr="008040B3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55AF6">
              <w:rPr>
                <w:sz w:val="28"/>
                <w:szCs w:val="28"/>
              </w:rPr>
              <w:t>Памятный знак</w:t>
            </w:r>
          </w:p>
        </w:tc>
        <w:tc>
          <w:tcPr>
            <w:tcW w:w="2976" w:type="dxa"/>
          </w:tcPr>
          <w:p w:rsidR="00A55AF6" w:rsidRPr="001A4142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Типовой обелиск.</w:t>
            </w:r>
          </w:p>
          <w:p w:rsidR="00A55AF6" w:rsidRPr="001A4142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1965 г., реконструкция – 2015 г.</w:t>
            </w:r>
          </w:p>
          <w:p w:rsidR="00A55AF6" w:rsidRPr="008040B3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В честь воинов 154 стрелковой дивизии, освобождавших Дисну.</w:t>
            </w:r>
          </w:p>
        </w:tc>
        <w:tc>
          <w:tcPr>
            <w:tcW w:w="2977" w:type="dxa"/>
          </w:tcPr>
          <w:p w:rsidR="00A55AF6" w:rsidRPr="001A4142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1A4142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 xml:space="preserve"> </w:t>
            </w:r>
            <w:r w:rsidRPr="001A4142">
              <w:rPr>
                <w:sz w:val="28"/>
                <w:szCs w:val="28"/>
              </w:rPr>
              <w:t>Дисна (в сквере на ул. Юбилейная и ул. Кирова).</w:t>
            </w:r>
          </w:p>
          <w:p w:rsidR="00A55AF6" w:rsidRPr="008040B3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Шеф. - УП ЖКХ Миорского района.</w:t>
            </w:r>
          </w:p>
        </w:tc>
        <w:tc>
          <w:tcPr>
            <w:tcW w:w="2977" w:type="dxa"/>
          </w:tcPr>
          <w:p w:rsidR="00A55AF6" w:rsidRDefault="00A55AF6" w:rsidP="00A55AF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A55AF6" w:rsidRPr="008040B3" w:rsidRDefault="00A55AF6" w:rsidP="00A55AF6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55AF6" w:rsidRDefault="00A55AF6" w:rsidP="00A55AF6">
            <w:pPr>
              <w:pStyle w:val="ae"/>
              <w:spacing w:before="0" w:beforeAutospacing="0" w:after="0" w:afterAutospacing="0"/>
              <w:jc w:val="center"/>
              <w:rPr>
                <w:noProof/>
                <w:color w:val="FF0000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14475" cy="951909"/>
                  <wp:effectExtent l="19050" t="0" r="9525" b="0"/>
                  <wp:docPr id="48" name="Рисунок 3" descr="C:\Documents and Settings\ADMIN\Рабочий стол\дисна 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дисна 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41" cy="95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919" w:rsidRPr="00AF7539" w:rsidTr="00FD1485">
        <w:trPr>
          <w:trHeight w:val="341"/>
        </w:trPr>
        <w:tc>
          <w:tcPr>
            <w:tcW w:w="817" w:type="dxa"/>
          </w:tcPr>
          <w:p w:rsidR="00AB4919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552" w:type="dxa"/>
          </w:tcPr>
          <w:p w:rsidR="00AB4919" w:rsidRPr="00A55AF6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</w:t>
            </w:r>
          </w:p>
        </w:tc>
        <w:tc>
          <w:tcPr>
            <w:tcW w:w="2976" w:type="dxa"/>
          </w:tcPr>
          <w:p w:rsidR="00AB4919" w:rsidRPr="004223BC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Типовой обелиск.</w:t>
            </w:r>
          </w:p>
          <w:p w:rsidR="00AB4919" w:rsidRPr="004223BC" w:rsidRDefault="00AB4919" w:rsidP="00AB4919">
            <w:pPr>
              <w:rPr>
                <w:color w:val="FF0000"/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1973 г.,</w:t>
            </w:r>
          </w:p>
          <w:p w:rsidR="00AB4919" w:rsidRPr="004223BC" w:rsidRDefault="00AB4919" w:rsidP="00AB4919">
            <w:pPr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ремонт (плитка, новое ограждение) – 2014 г.</w:t>
            </w:r>
          </w:p>
          <w:p w:rsidR="00AB4919" w:rsidRPr="001A4142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В честь памяти о 64 погибших земляках.</w:t>
            </w:r>
          </w:p>
        </w:tc>
        <w:tc>
          <w:tcPr>
            <w:tcW w:w="2977" w:type="dxa"/>
          </w:tcPr>
          <w:p w:rsidR="00AB4919" w:rsidRPr="004223BC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Миорский район, д. Старые Крюки (Миорский с/с) (в парке).</w:t>
            </w:r>
          </w:p>
          <w:p w:rsidR="00AB4919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 xml:space="preserve">Шеф. – </w:t>
            </w:r>
            <w:proofErr w:type="spellStart"/>
            <w:r>
              <w:rPr>
                <w:sz w:val="28"/>
                <w:szCs w:val="28"/>
              </w:rPr>
              <w:t>Чересская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сельская</w:t>
            </w:r>
            <w:proofErr w:type="gramEnd"/>
            <w:r>
              <w:rPr>
                <w:sz w:val="28"/>
                <w:szCs w:val="28"/>
              </w:rPr>
              <w:t xml:space="preserve"> библиотека, ГЛХУ «Дисненский лесхоз», отдел внутренних дел райисполкома</w:t>
            </w:r>
            <w:r w:rsidRPr="004223BC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AB4919" w:rsidRPr="004223BC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удовлетворительное</w:t>
            </w:r>
          </w:p>
          <w:p w:rsidR="00AB4919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B4919" w:rsidRDefault="00AB4919" w:rsidP="00AB4919">
            <w:pPr>
              <w:pStyle w:val="ae"/>
              <w:spacing w:before="0" w:beforeAutospacing="0" w:after="0" w:afterAutospacing="0"/>
              <w:jc w:val="center"/>
              <w:rPr>
                <w:b/>
                <w:noProof/>
                <w:color w:val="FF0000"/>
                <w:sz w:val="32"/>
                <w:szCs w:val="32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699684" cy="892457"/>
                  <wp:effectExtent l="19050" t="0" r="0" b="0"/>
                  <wp:docPr id="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39" cy="89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A25" w:rsidRPr="00AF7539" w:rsidTr="00FD1485">
        <w:trPr>
          <w:trHeight w:val="341"/>
        </w:trPr>
        <w:tc>
          <w:tcPr>
            <w:tcW w:w="817" w:type="dxa"/>
          </w:tcPr>
          <w:p w:rsidR="00B81A25" w:rsidRDefault="00B81A25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2552" w:type="dxa"/>
          </w:tcPr>
          <w:p w:rsidR="00B81A25" w:rsidRDefault="00B81A25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Памятный знак</w:t>
            </w:r>
          </w:p>
        </w:tc>
        <w:tc>
          <w:tcPr>
            <w:tcW w:w="2976" w:type="dxa"/>
          </w:tcPr>
          <w:p w:rsidR="00B81A25" w:rsidRPr="004223BC" w:rsidRDefault="00B81A25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1A25">
              <w:rPr>
                <w:sz w:val="28"/>
                <w:szCs w:val="28"/>
              </w:rPr>
              <w:t xml:space="preserve">Памятный знак в виде крупного камня с мемориальной плитой из гранита установлен в память о расстрелянных мирных жителях д. </w:t>
            </w:r>
            <w:proofErr w:type="spellStart"/>
            <w:r w:rsidRPr="00B81A25">
              <w:rPr>
                <w:sz w:val="28"/>
                <w:szCs w:val="28"/>
              </w:rPr>
              <w:t>Блошники</w:t>
            </w:r>
            <w:proofErr w:type="spellEnd"/>
            <w:r w:rsidRPr="00B81A25">
              <w:rPr>
                <w:sz w:val="28"/>
                <w:szCs w:val="28"/>
              </w:rPr>
              <w:t xml:space="preserve"> (сейчас - д. </w:t>
            </w:r>
            <w:proofErr w:type="gramStart"/>
            <w:r w:rsidRPr="00B81A25">
              <w:rPr>
                <w:sz w:val="28"/>
                <w:szCs w:val="28"/>
              </w:rPr>
              <w:t>Калиновое</w:t>
            </w:r>
            <w:proofErr w:type="gramEnd"/>
            <w:r>
              <w:rPr>
                <w:sz w:val="28"/>
                <w:szCs w:val="28"/>
              </w:rPr>
              <w:t xml:space="preserve">) </w:t>
            </w:r>
            <w:r w:rsidRPr="00B81A25">
              <w:rPr>
                <w:sz w:val="28"/>
                <w:szCs w:val="28"/>
              </w:rPr>
              <w:t>и соседних деревень</w:t>
            </w:r>
            <w:r w:rsidR="00883FA0">
              <w:rPr>
                <w:sz w:val="28"/>
                <w:szCs w:val="28"/>
              </w:rPr>
              <w:t xml:space="preserve"> в годы Великой Отечественной войны</w:t>
            </w:r>
            <w:r w:rsidRPr="00B81A25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504DC5" w:rsidRDefault="00504DC5" w:rsidP="00504DC5">
            <w:pPr>
              <w:pStyle w:val="ae"/>
              <w:jc w:val="both"/>
              <w:rPr>
                <w:sz w:val="28"/>
                <w:szCs w:val="28"/>
              </w:rPr>
            </w:pPr>
            <w:r w:rsidRPr="00504DC5">
              <w:rPr>
                <w:sz w:val="28"/>
                <w:szCs w:val="28"/>
              </w:rPr>
              <w:t xml:space="preserve">Миорский район, д. </w:t>
            </w:r>
            <w:r>
              <w:rPr>
                <w:sz w:val="28"/>
                <w:szCs w:val="28"/>
              </w:rPr>
              <w:t>Калиновое</w:t>
            </w:r>
            <w:r w:rsidRPr="00504DC5"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Язненский</w:t>
            </w:r>
            <w:proofErr w:type="spellEnd"/>
            <w:r w:rsidRPr="00504DC5">
              <w:rPr>
                <w:sz w:val="28"/>
                <w:szCs w:val="28"/>
              </w:rPr>
              <w:t xml:space="preserve"> с/с)</w:t>
            </w:r>
            <w:r>
              <w:rPr>
                <w:sz w:val="28"/>
                <w:szCs w:val="28"/>
              </w:rPr>
              <w:t>.</w:t>
            </w:r>
          </w:p>
          <w:p w:rsidR="00B81A25" w:rsidRPr="004223BC" w:rsidRDefault="00504DC5" w:rsidP="00504DC5">
            <w:pPr>
              <w:pStyle w:val="ae"/>
              <w:jc w:val="both"/>
              <w:rPr>
                <w:sz w:val="28"/>
                <w:szCs w:val="28"/>
              </w:rPr>
            </w:pPr>
            <w:r w:rsidRPr="00504DC5">
              <w:rPr>
                <w:sz w:val="28"/>
                <w:szCs w:val="28"/>
              </w:rPr>
              <w:t xml:space="preserve">Шеф. – </w:t>
            </w:r>
            <w:proofErr w:type="spellStart"/>
            <w:r w:rsidR="00AF2311">
              <w:rPr>
                <w:sz w:val="28"/>
                <w:szCs w:val="28"/>
              </w:rPr>
              <w:t>Язненский</w:t>
            </w:r>
            <w:proofErr w:type="spellEnd"/>
            <w:r w:rsidR="00AF2311">
              <w:rPr>
                <w:sz w:val="28"/>
                <w:szCs w:val="28"/>
              </w:rPr>
              <w:t xml:space="preserve"> сельский исполнительный комитет</w:t>
            </w:r>
            <w:proofErr w:type="gramStart"/>
            <w:r w:rsidR="00AF2311">
              <w:rPr>
                <w:sz w:val="28"/>
                <w:szCs w:val="28"/>
              </w:rPr>
              <w:t xml:space="preserve"> ,</w:t>
            </w:r>
            <w:proofErr w:type="gramEnd"/>
            <w:r w:rsidR="00AF2311">
              <w:rPr>
                <w:sz w:val="28"/>
                <w:szCs w:val="28"/>
              </w:rPr>
              <w:t xml:space="preserve"> ГУ «</w:t>
            </w:r>
            <w:proofErr w:type="spellStart"/>
            <w:r w:rsidR="00AF2311">
              <w:rPr>
                <w:sz w:val="28"/>
                <w:szCs w:val="28"/>
              </w:rPr>
              <w:t>Язненская</w:t>
            </w:r>
            <w:proofErr w:type="spellEnd"/>
            <w:r w:rsidR="00AF2311">
              <w:rPr>
                <w:sz w:val="28"/>
                <w:szCs w:val="28"/>
              </w:rPr>
              <w:t xml:space="preserve"> ПМК».</w:t>
            </w:r>
          </w:p>
        </w:tc>
        <w:tc>
          <w:tcPr>
            <w:tcW w:w="2977" w:type="dxa"/>
          </w:tcPr>
          <w:p w:rsidR="00B81A25" w:rsidRPr="004223BC" w:rsidRDefault="00504DC5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</w:tc>
        <w:tc>
          <w:tcPr>
            <w:tcW w:w="2551" w:type="dxa"/>
          </w:tcPr>
          <w:p w:rsidR="00B81A25" w:rsidRPr="00ED691D" w:rsidRDefault="004D7AB9" w:rsidP="00AB4919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96913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919" w:rsidRPr="00AF7539" w:rsidTr="00FD1485">
        <w:trPr>
          <w:trHeight w:val="341"/>
        </w:trPr>
        <w:tc>
          <w:tcPr>
            <w:tcW w:w="14850" w:type="dxa"/>
            <w:gridSpan w:val="6"/>
          </w:tcPr>
          <w:p w:rsidR="00AB4919" w:rsidRPr="00AF7539" w:rsidRDefault="00AB4919" w:rsidP="00AB4919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Воинские захоронения (братские могилы) и </w:t>
            </w:r>
            <w:proofErr w:type="gramStart"/>
            <w:r>
              <w:rPr>
                <w:sz w:val="28"/>
                <w:szCs w:val="28"/>
              </w:rPr>
              <w:t>захоронениях</w:t>
            </w:r>
            <w:proofErr w:type="gramEnd"/>
            <w:r>
              <w:rPr>
                <w:sz w:val="28"/>
                <w:szCs w:val="28"/>
              </w:rPr>
              <w:t xml:space="preserve"> жертв войны</w:t>
            </w:r>
          </w:p>
        </w:tc>
      </w:tr>
      <w:tr w:rsidR="00AB4919" w:rsidRPr="00AF7539" w:rsidTr="00FD1485">
        <w:trPr>
          <w:trHeight w:val="341"/>
        </w:trPr>
        <w:tc>
          <w:tcPr>
            <w:tcW w:w="817" w:type="dxa"/>
          </w:tcPr>
          <w:p w:rsidR="00AB4919" w:rsidRPr="00AF7539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AB4919" w:rsidRPr="003577B6" w:rsidRDefault="00EA06D6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6812. Братская могила – 2 известных участников сопротивления.</w:t>
            </w:r>
          </w:p>
        </w:tc>
        <w:tc>
          <w:tcPr>
            <w:tcW w:w="2976" w:type="dxa"/>
          </w:tcPr>
          <w:p w:rsidR="00AB4919" w:rsidRPr="003577B6" w:rsidRDefault="00EA06D6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из бетона, на котором на плите указаны фамилии </w:t>
            </w:r>
            <w:proofErr w:type="gramStart"/>
            <w:r w:rsidRPr="003577B6">
              <w:rPr>
                <w:sz w:val="28"/>
                <w:szCs w:val="28"/>
              </w:rPr>
              <w:t>захороненных</w:t>
            </w:r>
            <w:proofErr w:type="gramEnd"/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д. </w:t>
            </w:r>
            <w:proofErr w:type="spellStart"/>
            <w:r w:rsidRPr="003577B6">
              <w:rPr>
                <w:sz w:val="28"/>
                <w:szCs w:val="28"/>
              </w:rPr>
              <w:t>Белевцы</w:t>
            </w:r>
            <w:proofErr w:type="spellEnd"/>
            <w:r w:rsidRPr="003577B6">
              <w:rPr>
                <w:sz w:val="28"/>
                <w:szCs w:val="28"/>
              </w:rPr>
              <w:t xml:space="preserve">, </w:t>
            </w:r>
            <w:proofErr w:type="spellStart"/>
            <w:r w:rsidRPr="003577B6">
              <w:rPr>
                <w:sz w:val="28"/>
                <w:szCs w:val="28"/>
              </w:rPr>
              <w:t>Новопогостский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 (на гражданском кладбище).</w:t>
            </w:r>
          </w:p>
          <w:p w:rsidR="00EA06D6" w:rsidRPr="003577B6" w:rsidRDefault="00EA06D6" w:rsidP="00EA06D6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55.513741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27.657695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Новопогостского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AB4919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территория кладбища передана УП ЖКХ </w:t>
            </w:r>
            <w:r w:rsidRPr="003577B6">
              <w:rPr>
                <w:sz w:val="28"/>
                <w:szCs w:val="28"/>
              </w:rPr>
              <w:lastRenderedPageBreak/>
              <w:t>Миорского района</w:t>
            </w:r>
          </w:p>
        </w:tc>
        <w:tc>
          <w:tcPr>
            <w:tcW w:w="2977" w:type="dxa"/>
          </w:tcPr>
          <w:p w:rsidR="00AB4919" w:rsidRPr="003577B6" w:rsidRDefault="00AB4919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AB4919" w:rsidRPr="00AF7539" w:rsidRDefault="00EA06D6" w:rsidP="00AB491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2289550"/>
                  <wp:effectExtent l="0" t="0" r="0" b="0"/>
                  <wp:docPr id="4951156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2531" b="7963"/>
                          <a:stretch/>
                        </pic:blipFill>
                        <pic:spPr bwMode="auto">
                          <a:xfrm>
                            <a:off x="0" y="0"/>
                            <a:ext cx="1640372" cy="22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552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4125. Индивидуальная могила - 1 известный участник сопротивления.</w:t>
            </w:r>
          </w:p>
        </w:tc>
        <w:tc>
          <w:tcPr>
            <w:tcW w:w="2976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 из гранита с именем погибшего А.С. </w:t>
            </w:r>
            <w:proofErr w:type="spellStart"/>
            <w:r w:rsidRPr="003577B6">
              <w:rPr>
                <w:sz w:val="28"/>
                <w:szCs w:val="28"/>
              </w:rPr>
              <w:t>Кураша</w:t>
            </w:r>
            <w:proofErr w:type="spellEnd"/>
            <w:r w:rsidRPr="003577B6">
              <w:rPr>
                <w:sz w:val="28"/>
                <w:szCs w:val="28"/>
              </w:rPr>
              <w:t>, в металлическом ограждении.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– 1971 г., замена надгробной плиты – 2003 г.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 xml:space="preserve">Витебская область, Миорский район, Турковский с/с, д. Вянужа (гражданское кладбище) </w:t>
            </w:r>
          </w:p>
          <w:p w:rsidR="00EA06D6" w:rsidRPr="003577B6" w:rsidRDefault="00EA06D6" w:rsidP="00EA06D6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55.601419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28.043511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Турковского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EA06D6" w:rsidP="00EA06D6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4399" cy="1238250"/>
                  <wp:effectExtent l="0" t="0" r="8255" b="0"/>
                  <wp:docPr id="17897025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70259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94" cy="124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4121.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(братская могила - 278 захоронено: 245 известные, 33 неизвестные)</w:t>
            </w:r>
          </w:p>
        </w:tc>
        <w:tc>
          <w:tcPr>
            <w:tcW w:w="2976" w:type="dxa"/>
          </w:tcPr>
          <w:p w:rsidR="00DF35C7" w:rsidRPr="003577B6" w:rsidRDefault="00DF35C7" w:rsidP="00DF35C7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памятник, монумент на бетонном постаменте, металлический штык высотой 4 м., орден. Перед памятником тумба с плитами из черного гранита с именами погибших, в металлическом ограждении. 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1944–1950, скульптуры двух </w:t>
            </w:r>
            <w:r w:rsidRPr="003577B6">
              <w:rPr>
                <w:sz w:val="28"/>
                <w:szCs w:val="28"/>
              </w:rPr>
              <w:lastRenderedPageBreak/>
              <w:t>воинов – 1959 г., новый монумент - 1998 г.,  замена плит – 2018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Витебская область, Миорский район, г. Дисна, ул</w:t>
            </w:r>
            <w:proofErr w:type="gramStart"/>
            <w:r w:rsidRPr="003577B6">
              <w:rPr>
                <w:sz w:val="28"/>
                <w:szCs w:val="28"/>
              </w:rPr>
              <w:t>.Л</w:t>
            </w:r>
            <w:proofErr w:type="gramEnd"/>
            <w:r w:rsidRPr="003577B6">
              <w:rPr>
                <w:sz w:val="28"/>
                <w:szCs w:val="28"/>
              </w:rPr>
              <w:t>енина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Ш. </w:t>
            </w:r>
            <w:r w:rsidRPr="003577B6">
              <w:rPr>
                <w:color w:val="000000"/>
                <w:sz w:val="28"/>
                <w:szCs w:val="28"/>
              </w:rPr>
              <w:t>55.567118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28.213370</w:t>
            </w:r>
          </w:p>
          <w:p w:rsidR="00DF35C7" w:rsidRPr="003577B6" w:rsidRDefault="00DF35C7" w:rsidP="00DF35C7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УП ЖКХ Миорского района </w:t>
            </w:r>
          </w:p>
          <w:p w:rsidR="00EA06D6" w:rsidRPr="003577B6" w:rsidRDefault="00EA06D6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DF35C7" w:rsidP="00EA06D6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0007" cy="1200150"/>
                  <wp:effectExtent l="0" t="0" r="635" b="0"/>
                  <wp:docPr id="1730181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17" cy="121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C72968">
        <w:trPr>
          <w:trHeight w:val="3276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552" w:type="dxa"/>
          </w:tcPr>
          <w:p w:rsidR="00DF35C7" w:rsidRPr="003577B6" w:rsidRDefault="00DF35C7" w:rsidP="00DF35C7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2237.</w:t>
            </w:r>
          </w:p>
          <w:p w:rsidR="00EA06D6" w:rsidRPr="003577B6" w:rsidRDefault="00DF35C7" w:rsidP="00DF35C7">
            <w:pPr>
              <w:jc w:val="both"/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Захоронен 1 неизвестный военнослужащий</w:t>
            </w:r>
          </w:p>
        </w:tc>
        <w:tc>
          <w:tcPr>
            <w:tcW w:w="2976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гранита, в металлическом ограждении.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замена памятника (надгробной плиты) – 2013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д. </w:t>
            </w:r>
            <w:proofErr w:type="spellStart"/>
            <w:r w:rsidRPr="003577B6">
              <w:rPr>
                <w:sz w:val="28"/>
                <w:szCs w:val="28"/>
              </w:rPr>
              <w:t>Каменполье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Перебродский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(возле здания бывшего детского сада).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55.616073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27.539512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3577B6">
              <w:rPr>
                <w:sz w:val="28"/>
                <w:szCs w:val="28"/>
              </w:rPr>
              <w:t>Перебродский</w:t>
            </w:r>
            <w:proofErr w:type="spellEnd"/>
            <w:r w:rsidRPr="003577B6">
              <w:rPr>
                <w:sz w:val="28"/>
                <w:szCs w:val="28"/>
              </w:rPr>
              <w:t xml:space="preserve"> сельский исполнительный комитет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136015"/>
                  <wp:effectExtent l="0" t="0" r="3175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552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2234.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участник сопротивления</w:t>
            </w:r>
          </w:p>
        </w:tc>
        <w:tc>
          <w:tcPr>
            <w:tcW w:w="2976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именем погибшего.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1943 г., памятник – 1985 г., замена надгробной плиты – 2019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           д. </w:t>
            </w:r>
            <w:proofErr w:type="spellStart"/>
            <w:r w:rsidRPr="003577B6">
              <w:rPr>
                <w:sz w:val="28"/>
                <w:szCs w:val="28"/>
              </w:rPr>
              <w:t>Коптево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55.485771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28.271390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</w:t>
            </w:r>
            <w:r w:rsidRPr="003577B6">
              <w:rPr>
                <w:sz w:val="28"/>
                <w:szCs w:val="28"/>
              </w:rPr>
              <w:lastRenderedPageBreak/>
              <w:t>комитета,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4CA">
              <w:rPr>
                <w:noProof/>
                <w:sz w:val="28"/>
                <w:szCs w:val="28"/>
              </w:rPr>
              <w:drawing>
                <wp:inline distT="0" distB="0" distL="0" distR="0">
                  <wp:extent cx="1181100" cy="177165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39" cy="177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552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2238.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участник сопротивления</w:t>
            </w:r>
          </w:p>
        </w:tc>
        <w:tc>
          <w:tcPr>
            <w:tcW w:w="2976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именем погибшего.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1943 г., памятник – 1985 г., замена надгробной плиты – 2019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д. </w:t>
            </w:r>
            <w:proofErr w:type="spellStart"/>
            <w:r w:rsidRPr="003577B6">
              <w:rPr>
                <w:sz w:val="28"/>
                <w:szCs w:val="28"/>
              </w:rPr>
              <w:t>Коптево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55.485771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28.271390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E53F6"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1724025"/>
                  <wp:effectExtent l="0" t="0" r="0" b="9525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70" cy="172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52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2242.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участник сопротивления.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именем погибшего.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1942 г., памятник – 1985 г., замена надгробной плиты – 2019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д. </w:t>
            </w:r>
            <w:proofErr w:type="spellStart"/>
            <w:r w:rsidRPr="003577B6">
              <w:rPr>
                <w:sz w:val="28"/>
                <w:szCs w:val="28"/>
              </w:rPr>
              <w:t>Коптево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55.485771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28.271390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E7BEB">
              <w:rPr>
                <w:noProof/>
                <w:sz w:val="28"/>
                <w:szCs w:val="28"/>
              </w:rPr>
              <w:drawing>
                <wp:inline distT="0" distB="0" distL="0" distR="0">
                  <wp:extent cx="994502" cy="1491753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68" cy="150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552" w:type="dxa"/>
          </w:tcPr>
          <w:p w:rsidR="00EA06D6" w:rsidRPr="003577B6" w:rsidRDefault="00DF35C7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2243. Захоронен 1 известный военнослужащий.</w:t>
            </w:r>
          </w:p>
        </w:tc>
        <w:tc>
          <w:tcPr>
            <w:tcW w:w="2976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именем погибшего.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памятник - 1985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 д. </w:t>
            </w:r>
            <w:proofErr w:type="spellStart"/>
            <w:r w:rsidRPr="003577B6">
              <w:rPr>
                <w:sz w:val="28"/>
                <w:szCs w:val="28"/>
              </w:rPr>
              <w:t>Коптево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55.485771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28.271390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04925" cy="1899546"/>
                  <wp:effectExtent l="0" t="0" r="0" b="571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05" cy="19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552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(в виде обелиска)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на воинском захоронении 4124. Захоронено 196 известных военнослужащих.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памятник, обелиск из бетона высотой 4 м. и две тумбы с шестью мемориальными плитами из черного гранита с именами погибших, в ограждении из бетона. </w:t>
            </w:r>
          </w:p>
          <w:p w:rsidR="00EA06D6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1944–1950,  обелиск – 1950 г., ремонт – 2016 г.</w:t>
            </w:r>
          </w:p>
        </w:tc>
        <w:tc>
          <w:tcPr>
            <w:tcW w:w="2977" w:type="dxa"/>
          </w:tcPr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д. </w:t>
            </w:r>
            <w:proofErr w:type="spellStart"/>
            <w:r w:rsidRPr="003577B6">
              <w:rPr>
                <w:sz w:val="28"/>
                <w:szCs w:val="28"/>
              </w:rPr>
              <w:t>Леонполь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Узменский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с/с), ул. Советская.</w:t>
            </w:r>
          </w:p>
          <w:p w:rsidR="00DF35C7" w:rsidRPr="003577B6" w:rsidRDefault="00DF35C7" w:rsidP="00DF35C7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55.799280</w:t>
            </w:r>
          </w:p>
          <w:p w:rsidR="00DF35C7" w:rsidRPr="003577B6" w:rsidRDefault="00DF35C7" w:rsidP="00DF35C7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27.783869</w:t>
            </w:r>
          </w:p>
          <w:p w:rsidR="00DF35C7" w:rsidRPr="003577B6" w:rsidRDefault="00DF35C7" w:rsidP="00DF35C7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Узменский сельский исполнительный комитет.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F35C7" w:rsidRPr="003577B6" w:rsidRDefault="00DF35C7" w:rsidP="00DF35C7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 ИКЦ 213Д000563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F7539" w:rsidRDefault="00DF35C7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7811" cy="1800225"/>
                  <wp:effectExtent l="0" t="0" r="5715" b="0"/>
                  <wp:docPr id="18255064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06499" name=""/>
                          <pic:cNvPicPr/>
                        </pic:nvPicPr>
                        <pic:blipFill rotWithShape="1">
                          <a:blip r:embed="rId36" cstate="print"/>
                          <a:srcRect b="12305"/>
                          <a:stretch/>
                        </pic:blipFill>
                        <pic:spPr bwMode="auto">
                          <a:xfrm>
                            <a:off x="0" y="0"/>
                            <a:ext cx="1547338" cy="1811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52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2240.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Захоронено 3 военнослужащих.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1 </w:t>
            </w:r>
            <w:proofErr w:type="gramStart"/>
            <w:r w:rsidRPr="003577B6">
              <w:rPr>
                <w:sz w:val="28"/>
                <w:szCs w:val="28"/>
              </w:rPr>
              <w:t>известный</w:t>
            </w:r>
            <w:proofErr w:type="gramEnd"/>
            <w:r w:rsidRPr="003577B6">
              <w:rPr>
                <w:sz w:val="28"/>
                <w:szCs w:val="28"/>
              </w:rPr>
              <w:t xml:space="preserve"> и 2 неизвестных</w:t>
            </w: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крошки, в металлическом ограждении.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памятник – 1969 г., ограждение – 2015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д. </w:t>
            </w:r>
            <w:proofErr w:type="spellStart"/>
            <w:r w:rsidRPr="003577B6">
              <w:rPr>
                <w:sz w:val="28"/>
                <w:szCs w:val="28"/>
              </w:rPr>
              <w:t>Луповщина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Повятский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(от дороги </w:t>
            </w:r>
            <w:proofErr w:type="spellStart"/>
            <w:r w:rsidRPr="003577B6">
              <w:rPr>
                <w:sz w:val="28"/>
                <w:szCs w:val="28"/>
              </w:rPr>
              <w:t>Повятье-Чурилово</w:t>
            </w:r>
            <w:proofErr w:type="spellEnd"/>
            <w:r w:rsidRPr="003577B6">
              <w:rPr>
                <w:sz w:val="28"/>
                <w:szCs w:val="28"/>
              </w:rPr>
              <w:t xml:space="preserve"> влево 200 м.).</w:t>
            </w:r>
          </w:p>
          <w:p w:rsidR="004537A2" w:rsidRPr="003577B6" w:rsidRDefault="004537A2" w:rsidP="004537A2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55.695501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27.660131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577B6">
              <w:rPr>
                <w:color w:val="000000"/>
                <w:sz w:val="28"/>
                <w:szCs w:val="28"/>
              </w:rPr>
              <w:t>Повятский</w:t>
            </w:r>
            <w:proofErr w:type="spellEnd"/>
            <w:r w:rsidRPr="003577B6">
              <w:rPr>
                <w:color w:val="000000"/>
                <w:sz w:val="28"/>
                <w:szCs w:val="28"/>
              </w:rPr>
              <w:t xml:space="preserve"> сельский исполнительный комитет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70063">
              <w:rPr>
                <w:noProof/>
              </w:rPr>
              <w:drawing>
                <wp:inline distT="0" distB="0" distL="0" distR="0">
                  <wp:extent cx="1853812" cy="1390650"/>
                  <wp:effectExtent l="0" t="0" r="0" b="0"/>
                  <wp:docPr id="14944451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13" cy="13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2552" w:type="dxa"/>
          </w:tcPr>
          <w:p w:rsidR="00EA06D6" w:rsidRPr="003577B6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(в виде обелиска) на воинском захоронении Воинское захоронение 4123  Захоронено 55 человек (все известные): 51 известный военнослужащий, 4 известных участника сопротивления.</w:t>
            </w:r>
          </w:p>
        </w:tc>
        <w:tc>
          <w:tcPr>
            <w:tcW w:w="2976" w:type="dxa"/>
          </w:tcPr>
          <w:p w:rsidR="00EA06D6" w:rsidRPr="003577B6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памятник, обелиск из бутобетона высотой 3,5 м. с именами погибших, в металлическом ограждении. Площадь застройки 14 кв. м. 1944-1950, обелиск – 1956 г., ремонт – 2013 г., заменено ограждение – 2015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д. </w:t>
            </w:r>
            <w:proofErr w:type="spellStart"/>
            <w:r w:rsidRPr="003577B6">
              <w:rPr>
                <w:sz w:val="28"/>
                <w:szCs w:val="28"/>
              </w:rPr>
              <w:t>Масевцы</w:t>
            </w:r>
            <w:proofErr w:type="spellEnd"/>
            <w:r w:rsidRPr="003577B6">
              <w:rPr>
                <w:sz w:val="28"/>
                <w:szCs w:val="28"/>
              </w:rPr>
              <w:t xml:space="preserve"> (Миорский с/с) (на гражданском кладбище, возле трассы </w:t>
            </w:r>
            <w:proofErr w:type="gramStart"/>
            <w:r w:rsidRPr="003577B6">
              <w:rPr>
                <w:sz w:val="28"/>
                <w:szCs w:val="28"/>
              </w:rPr>
              <w:t>Миоры-Полоцк</w:t>
            </w:r>
            <w:proofErr w:type="gramEnd"/>
            <w:r w:rsidRPr="003577B6">
              <w:rPr>
                <w:sz w:val="28"/>
                <w:szCs w:val="28"/>
              </w:rPr>
              <w:t>).</w:t>
            </w:r>
          </w:p>
          <w:p w:rsidR="004537A2" w:rsidRPr="003577B6" w:rsidRDefault="004537A2" w:rsidP="004537A2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55.619951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27.668274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Миорского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 ИКЦ 213Д000564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F7539" w:rsidRDefault="004537A2" w:rsidP="00EA06D6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4485" cy="2125980"/>
                  <wp:effectExtent l="0" t="0" r="5715" b="7620"/>
                  <wp:docPr id="8138335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10" cy="212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552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2244. Захоронен 1 известный участник сопротивления.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именем погибшего, в металлическом ограждении.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памятник и ограда – 1967 г. (1970 г.), замена и благоустройство – 2014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д. </w:t>
            </w:r>
            <w:proofErr w:type="spellStart"/>
            <w:r w:rsidRPr="003577B6">
              <w:rPr>
                <w:sz w:val="28"/>
                <w:szCs w:val="28"/>
              </w:rPr>
              <w:t>Махировка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Новопогостский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4537A2" w:rsidRPr="003577B6" w:rsidRDefault="004537A2" w:rsidP="004537A2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55.556401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27.541092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Новопогостского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</w:t>
            </w:r>
            <w:r w:rsidRPr="003577B6">
              <w:rPr>
                <w:sz w:val="28"/>
                <w:szCs w:val="28"/>
              </w:rPr>
              <w:lastRenderedPageBreak/>
              <w:t>комитета,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4485" cy="1631641"/>
                  <wp:effectExtent l="0" t="0" r="5715" b="6985"/>
                  <wp:docPr id="122643128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62" b="28385"/>
                          <a:stretch/>
                        </pic:blipFill>
                        <pic:spPr bwMode="auto">
                          <a:xfrm>
                            <a:off x="0" y="0"/>
                            <a:ext cx="1599691" cy="163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2552" w:type="dxa"/>
          </w:tcPr>
          <w:p w:rsidR="00EA06D6" w:rsidRPr="003577B6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воинском захоронении 4120. Захоронено всего 241 </w:t>
            </w:r>
            <w:proofErr w:type="gramStart"/>
            <w:r w:rsidRPr="003577B6">
              <w:rPr>
                <w:sz w:val="28"/>
                <w:szCs w:val="28"/>
              </w:rPr>
              <w:t>известный</w:t>
            </w:r>
            <w:proofErr w:type="gramEnd"/>
            <w:r w:rsidRPr="003577B6">
              <w:rPr>
                <w:sz w:val="28"/>
                <w:szCs w:val="28"/>
              </w:rPr>
              <w:t>: 217 военнослужащих, 24 участников сопротивления.</w:t>
            </w: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памятник, скульптура воина из чугуна на постаменте высотой 3 м. Перед памятником две тумбы с плитами из черного гранита с именами погибших. </w:t>
            </w:r>
          </w:p>
          <w:p w:rsidR="004537A2" w:rsidRPr="003577B6" w:rsidRDefault="004537A2" w:rsidP="004537A2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1944-1950, скульптура воина – 1959 г.,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ремонт – 2014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             г. Миоры, пл. Памяти павших борцов.</w:t>
            </w:r>
          </w:p>
          <w:p w:rsidR="004537A2" w:rsidRPr="003577B6" w:rsidRDefault="004537A2" w:rsidP="004537A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Ш. </w:t>
            </w:r>
            <w:r w:rsidRPr="003577B6">
              <w:rPr>
                <w:bCs/>
                <w:color w:val="000000"/>
                <w:sz w:val="28"/>
                <w:szCs w:val="28"/>
              </w:rPr>
              <w:t>55.618482</w:t>
            </w:r>
          </w:p>
          <w:p w:rsidR="004537A2" w:rsidRPr="003577B6" w:rsidRDefault="004537A2" w:rsidP="004537A2">
            <w:pPr>
              <w:rPr>
                <w:bCs/>
                <w:color w:val="000000"/>
                <w:sz w:val="28"/>
                <w:szCs w:val="28"/>
              </w:rPr>
            </w:pPr>
            <w:r w:rsidRPr="003577B6">
              <w:rPr>
                <w:bCs/>
                <w:color w:val="000000"/>
                <w:sz w:val="28"/>
                <w:szCs w:val="28"/>
              </w:rPr>
              <w:t>Д. 27.628570</w:t>
            </w:r>
          </w:p>
          <w:p w:rsidR="00EA06D6" w:rsidRPr="003577B6" w:rsidRDefault="004537A2" w:rsidP="004537A2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УП ЖКХ Миорского района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 ИКЦ 213Д000552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F7539" w:rsidRDefault="006020AD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8001" cy="723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96" cy="72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2552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(в виде обелиска) на воинском захоронении 4122. Захоронено всего 85 человек: 65 известных и 20 неизвестных, в том числе 84 военнослужащих и 1 участник сопротивления (имя установлено). 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 xml:space="preserve">Авторы Ф.И. </w:t>
            </w:r>
            <w:proofErr w:type="spellStart"/>
            <w:r w:rsidRPr="003577B6">
              <w:rPr>
                <w:sz w:val="28"/>
                <w:szCs w:val="28"/>
              </w:rPr>
              <w:t>Язенок</w:t>
            </w:r>
            <w:proofErr w:type="spellEnd"/>
            <w:r w:rsidRPr="003577B6">
              <w:rPr>
                <w:sz w:val="28"/>
                <w:szCs w:val="28"/>
              </w:rPr>
              <w:t xml:space="preserve">, А.И. </w:t>
            </w:r>
            <w:proofErr w:type="spellStart"/>
            <w:r w:rsidRPr="003577B6">
              <w:rPr>
                <w:sz w:val="28"/>
                <w:szCs w:val="28"/>
              </w:rPr>
              <w:t>Апалько</w:t>
            </w:r>
            <w:proofErr w:type="spellEnd"/>
            <w:r w:rsidRPr="003577B6">
              <w:rPr>
                <w:sz w:val="28"/>
                <w:szCs w:val="28"/>
              </w:rPr>
              <w:t xml:space="preserve">. Обелиск из бетона высотой 3,5 м. Перед памятником две подставки с плитами из черного гранита с именами погибших, в ограждении </w:t>
            </w:r>
            <w:proofErr w:type="gramStart"/>
            <w:r w:rsidRPr="003577B6">
              <w:rPr>
                <w:sz w:val="28"/>
                <w:szCs w:val="28"/>
              </w:rPr>
              <w:t>из</w:t>
            </w:r>
            <w:proofErr w:type="gramEnd"/>
            <w:r w:rsidRPr="003577B6">
              <w:rPr>
                <w:sz w:val="28"/>
                <w:szCs w:val="28"/>
              </w:rPr>
              <w:t xml:space="preserve"> метала. 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1944-1951 гг., обелиск – 1956 г.,  благоустройство – 2015 г., 2017г., 2019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Миорский район, д. Новый Погост (</w:t>
            </w:r>
            <w:proofErr w:type="spellStart"/>
            <w:r w:rsidRPr="003577B6">
              <w:rPr>
                <w:sz w:val="28"/>
                <w:szCs w:val="28"/>
              </w:rPr>
              <w:t>Новопогостский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с/с), ул. Дзержинского (в центре деревни).</w:t>
            </w:r>
          </w:p>
          <w:p w:rsidR="004537A2" w:rsidRPr="003577B6" w:rsidRDefault="004537A2" w:rsidP="004537A2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55.494357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27.479456</w:t>
            </w:r>
          </w:p>
          <w:p w:rsidR="004537A2" w:rsidRPr="003577B6" w:rsidRDefault="004537A2" w:rsidP="004537A2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Новопогостский исполнительный комитет.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4537A2" w:rsidRPr="003577B6" w:rsidRDefault="004537A2" w:rsidP="004537A2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 ИКЦ 213Д000567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976630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2552" w:type="dxa"/>
          </w:tcPr>
          <w:p w:rsidR="00EA06D6" w:rsidRPr="003577B6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2239. Захоронен 1 известный участник сопротивления.</w:t>
            </w: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 с именем погибшего, в металлическом ограждении.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1943 г., благоустройство, тротуарная плитка –     2014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   д. </w:t>
            </w:r>
            <w:proofErr w:type="spellStart"/>
            <w:r w:rsidRPr="003577B6">
              <w:rPr>
                <w:sz w:val="28"/>
                <w:szCs w:val="28"/>
              </w:rPr>
              <w:t>Патеенки</w:t>
            </w:r>
            <w:proofErr w:type="spellEnd"/>
            <w:r w:rsidRPr="003577B6">
              <w:rPr>
                <w:sz w:val="28"/>
                <w:szCs w:val="28"/>
              </w:rPr>
              <w:t xml:space="preserve"> (Миорский с/с) (на гражданском кладбище).</w:t>
            </w:r>
          </w:p>
          <w:p w:rsidR="004537A2" w:rsidRPr="003577B6" w:rsidRDefault="004537A2" w:rsidP="004537A2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55.632466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27.780413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Миорского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0210" cy="2240280"/>
                  <wp:effectExtent l="0" t="0" r="0" b="7620"/>
                  <wp:docPr id="10641687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18" cy="224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2552" w:type="dxa"/>
          </w:tcPr>
          <w:p w:rsidR="00EA06D6" w:rsidRPr="003577B6" w:rsidRDefault="004537A2" w:rsidP="00EA06D6">
            <w:pPr>
              <w:jc w:val="both"/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2236. Захоронено 3 известных, 1 неизвестный военнослужащих</w:t>
            </w: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бетона с именами погибших.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1941 г.</w:t>
            </w:r>
          </w:p>
        </w:tc>
        <w:tc>
          <w:tcPr>
            <w:tcW w:w="2977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  <w:proofErr w:type="spellStart"/>
            <w:r w:rsidRPr="003577B6">
              <w:rPr>
                <w:sz w:val="28"/>
                <w:szCs w:val="28"/>
              </w:rPr>
              <w:t>ур</w:t>
            </w:r>
            <w:proofErr w:type="spellEnd"/>
            <w:r w:rsidRPr="003577B6">
              <w:rPr>
                <w:sz w:val="28"/>
                <w:szCs w:val="28"/>
              </w:rPr>
              <w:t>. Пуща (Николаевский с/с) (за 2 км от д. Николаево).</w:t>
            </w:r>
          </w:p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территория кладбища передана УП ЖКХ </w:t>
            </w:r>
            <w:r w:rsidRPr="003577B6">
              <w:rPr>
                <w:sz w:val="28"/>
                <w:szCs w:val="28"/>
              </w:rPr>
              <w:lastRenderedPageBreak/>
              <w:t>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4537A2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485900" cy="1445253"/>
                  <wp:effectExtent l="0" t="0" r="0" b="317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990" b="33602"/>
                          <a:stretch/>
                        </pic:blipFill>
                        <pic:spPr bwMode="auto">
                          <a:xfrm>
                            <a:off x="0" y="0"/>
                            <a:ext cx="1490359" cy="144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17.</w:t>
            </w:r>
          </w:p>
        </w:tc>
        <w:tc>
          <w:tcPr>
            <w:tcW w:w="2552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5755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участник сопротивления.</w:t>
            </w:r>
          </w:p>
        </w:tc>
        <w:tc>
          <w:tcPr>
            <w:tcW w:w="2976" w:type="dxa"/>
          </w:tcPr>
          <w:p w:rsidR="004537A2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бетона с именем погибшего.</w:t>
            </w:r>
          </w:p>
          <w:p w:rsidR="00EA06D6" w:rsidRPr="003577B6" w:rsidRDefault="004537A2" w:rsidP="004537A2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д. </w:t>
            </w:r>
            <w:proofErr w:type="spellStart"/>
            <w:r w:rsidRPr="003577B6">
              <w:rPr>
                <w:sz w:val="28"/>
                <w:szCs w:val="28"/>
              </w:rPr>
              <w:t>Редьково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gramStart"/>
            <w:r w:rsidRPr="003577B6">
              <w:rPr>
                <w:sz w:val="28"/>
                <w:szCs w:val="28"/>
              </w:rPr>
              <w:t>Николаевский</w:t>
            </w:r>
            <w:proofErr w:type="gramEnd"/>
            <w:r w:rsidRPr="003577B6">
              <w:rPr>
                <w:sz w:val="28"/>
                <w:szCs w:val="28"/>
              </w:rPr>
              <w:t xml:space="preserve"> с/с) (на католическом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Ш.55.555133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Д.28.080923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gramStart"/>
            <w:r w:rsidRPr="003577B6">
              <w:rPr>
                <w:sz w:val="28"/>
                <w:szCs w:val="28"/>
              </w:rPr>
              <w:t>Николаевского</w:t>
            </w:r>
            <w:proofErr w:type="gramEnd"/>
            <w:r w:rsidRPr="003577B6">
              <w:rPr>
                <w:sz w:val="28"/>
                <w:szCs w:val="28"/>
              </w:rPr>
              <w:t xml:space="preserve"> сельского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976755"/>
                  <wp:effectExtent l="0" t="0" r="3175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2552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6808. Захоронен 1 известный участник сопротивления.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железобетона с именем погибшего.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1943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д. </w:t>
            </w:r>
            <w:proofErr w:type="spellStart"/>
            <w:r w:rsidRPr="003577B6">
              <w:rPr>
                <w:sz w:val="28"/>
                <w:szCs w:val="28"/>
              </w:rPr>
              <w:t>Редьково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gramStart"/>
            <w:r w:rsidRPr="003577B6">
              <w:rPr>
                <w:sz w:val="28"/>
                <w:szCs w:val="28"/>
              </w:rPr>
              <w:t>Николаевский</w:t>
            </w:r>
            <w:proofErr w:type="gramEnd"/>
            <w:r w:rsidRPr="003577B6">
              <w:rPr>
                <w:sz w:val="28"/>
                <w:szCs w:val="28"/>
              </w:rPr>
              <w:t xml:space="preserve"> с/с) (на католическом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Ш.55.554877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Д.28.080226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gramStart"/>
            <w:r w:rsidRPr="003577B6">
              <w:rPr>
                <w:sz w:val="28"/>
                <w:szCs w:val="28"/>
              </w:rPr>
              <w:lastRenderedPageBreak/>
              <w:t>Николаевского</w:t>
            </w:r>
            <w:proofErr w:type="gramEnd"/>
            <w:r w:rsidRPr="003577B6">
              <w:rPr>
                <w:sz w:val="28"/>
                <w:szCs w:val="28"/>
              </w:rPr>
              <w:t xml:space="preserve"> сельского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243A09" w:rsidP="00EA06D6">
            <w:pPr>
              <w:pStyle w:val="a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2108200"/>
                  <wp:effectExtent l="0" t="0" r="0" b="6350"/>
                  <wp:docPr id="12534800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80096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46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09" cy="211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19.</w:t>
            </w:r>
          </w:p>
        </w:tc>
        <w:tc>
          <w:tcPr>
            <w:tcW w:w="2552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6809. Захоронен 1 известный участник сопротивления.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 с именем погибшего, в металлическом ограждении.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благоустройство, тротуарная плитка –   2014 г, новое металлическое ограждение – 2015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Миорский район, д. Старые Крюки (Миорский с/с) (на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55.653528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27.821063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Миорского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70660" cy="1960880"/>
                  <wp:effectExtent l="0" t="0" r="0" b="1270"/>
                  <wp:docPr id="4920586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0" cy="196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2552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 воинском захоронении 6810. Захоронен 1 известный участник сопротивления.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 с именем погибшего.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замена памятника – 2014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Узмены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Узменский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55.738910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27.921617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Узменского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976755"/>
                  <wp:effectExtent l="0" t="0" r="3175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2552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4126.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неизвестный военнослужащий.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гранита.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– 1963 г., замена памятника – 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2015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Узмены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Узменский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55.738910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27.921617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Узменского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428750" cy="1485900"/>
                  <wp:effectExtent l="19050" t="0" r="0" b="0"/>
                  <wp:docPr id="2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20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33" cy="149274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2552" w:type="dxa"/>
          </w:tcPr>
          <w:p w:rsidR="00EA06D6" w:rsidRPr="003577B6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2235 Захоронена 1 известная военнослужащая</w:t>
            </w: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Перезахоронена с окраины леса неподалеку от д. </w:t>
            </w:r>
            <w:proofErr w:type="spellStart"/>
            <w:r w:rsidRPr="003577B6">
              <w:rPr>
                <w:sz w:val="28"/>
                <w:szCs w:val="28"/>
              </w:rPr>
              <w:t>Галенчино</w:t>
            </w:r>
            <w:proofErr w:type="spellEnd"/>
            <w:r w:rsidRPr="003577B6">
              <w:rPr>
                <w:sz w:val="28"/>
                <w:szCs w:val="28"/>
              </w:rPr>
              <w:t>.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именем погибшей.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перезахоронение  – 12.04.2019 г., установка памятника-2019г.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Цветино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55.486117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28.203879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75435" cy="2162175"/>
                  <wp:effectExtent l="0" t="0" r="5715" b="9525"/>
                  <wp:docPr id="866996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128" b="19845"/>
                          <a:stretch/>
                        </pic:blipFill>
                        <pic:spPr bwMode="auto">
                          <a:xfrm>
                            <a:off x="0" y="0"/>
                            <a:ext cx="157543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2552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2241 Захоронен 1 известный военнослужащий.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 с именем погибшего.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Дата гибели – 1944 г., памятник – 1970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Язно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Язненский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243A09" w:rsidRPr="003577B6" w:rsidRDefault="00243A09" w:rsidP="00243A09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55.427572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28.156999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Язненского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территория кладбища передана УП ЖКХ </w:t>
            </w:r>
            <w:r w:rsidRPr="003577B6">
              <w:rPr>
                <w:sz w:val="28"/>
                <w:szCs w:val="28"/>
              </w:rPr>
              <w:lastRenderedPageBreak/>
              <w:t>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F753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96984">
              <w:rPr>
                <w:noProof/>
                <w:sz w:val="28"/>
                <w:szCs w:val="28"/>
              </w:rPr>
              <w:drawing>
                <wp:inline distT="0" distB="0" distL="0" distR="0">
                  <wp:extent cx="931288" cy="1487277"/>
                  <wp:effectExtent l="19050" t="0" r="2162" b="0"/>
                  <wp:docPr id="14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80" cy="148694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24. </w:t>
            </w:r>
          </w:p>
        </w:tc>
        <w:tc>
          <w:tcPr>
            <w:tcW w:w="2552" w:type="dxa"/>
          </w:tcPr>
          <w:p w:rsidR="00EA06D6" w:rsidRPr="003577B6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7990 Захоронен 1 известный участник сопротивления.</w:t>
            </w: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гранита. Дата гибели – апрель 1944 г.</w:t>
            </w:r>
          </w:p>
          <w:p w:rsidR="00EA06D6" w:rsidRPr="003577B6" w:rsidRDefault="00243A09" w:rsidP="00243A09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Установка нового гранитного надгробия в 2023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                  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Повятье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Повятский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 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55.705345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27.629877</w:t>
            </w:r>
          </w:p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Повятского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243A09" w:rsidP="00243A09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6202" cy="1514475"/>
                  <wp:effectExtent l="0" t="0" r="0" b="0"/>
                  <wp:docPr id="5582115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85" cy="154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2552" w:type="dxa"/>
          </w:tcPr>
          <w:p w:rsidR="00EA06D6" w:rsidRPr="003577B6" w:rsidRDefault="00243A0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7900 Захоронено 10 человек. Из них 3 известных и 7 неизвестных.</w:t>
            </w:r>
          </w:p>
        </w:tc>
        <w:tc>
          <w:tcPr>
            <w:tcW w:w="2976" w:type="dxa"/>
          </w:tcPr>
          <w:p w:rsidR="00243A09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 из гранита. Дата гибели – 1941 г. </w:t>
            </w:r>
          </w:p>
          <w:p w:rsidR="00EA06D6" w:rsidRPr="003577B6" w:rsidRDefault="00243A09" w:rsidP="00243A0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Установка нового гранитного надгробия в 2020 г.</w:t>
            </w:r>
          </w:p>
        </w:tc>
        <w:tc>
          <w:tcPr>
            <w:tcW w:w="2977" w:type="dxa"/>
          </w:tcPr>
          <w:p w:rsidR="00243A09" w:rsidRPr="003577B6" w:rsidRDefault="00243A09" w:rsidP="00243A09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г. Дисна, ул. Пионерская (возле дома №7). </w:t>
            </w:r>
          </w:p>
          <w:p w:rsidR="00243A09" w:rsidRPr="003577B6" w:rsidRDefault="00243A09" w:rsidP="00243A09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55.567358</w:t>
            </w:r>
          </w:p>
          <w:p w:rsidR="00243A09" w:rsidRPr="003577B6" w:rsidRDefault="00243A09" w:rsidP="00243A09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28.221137</w:t>
            </w:r>
          </w:p>
          <w:p w:rsidR="00243A09" w:rsidRPr="003577B6" w:rsidRDefault="00243A09" w:rsidP="00243A09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Дисненский городской исполнительный комитет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2977" w:type="dxa"/>
          </w:tcPr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5425" cy="1341557"/>
                  <wp:effectExtent l="19050" t="0" r="9525" b="0"/>
                  <wp:docPr id="46" name="Рисунок 1" descr="C:\Documents and Settings\ADMIN\Рабочий стол\дисн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исн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90" cy="134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26. 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5703 Захоронено 28 человек. Имена не установлены.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надписью на иврите и русском языке, в металлическом ограждении. Дата гибели – 13.03.1942 г., замена памятника – 1999 г.,</w:t>
            </w:r>
            <w:r w:rsidRPr="003577B6">
              <w:rPr>
                <w:color w:val="FF0000"/>
                <w:sz w:val="28"/>
                <w:szCs w:val="28"/>
              </w:rPr>
              <w:t xml:space="preserve"> </w:t>
            </w:r>
            <w:r w:rsidRPr="003577B6">
              <w:rPr>
                <w:sz w:val="28"/>
                <w:szCs w:val="28"/>
              </w:rPr>
              <w:t>ремонт (плитка, бордюрный камень) – 2019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г. Дисна (на северо-западной окраине города в районе расположения административного здания </w:t>
            </w:r>
            <w:proofErr w:type="spellStart"/>
            <w:r w:rsidRPr="003577B6">
              <w:rPr>
                <w:sz w:val="28"/>
                <w:szCs w:val="28"/>
              </w:rPr>
              <w:t>Дисненского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участка электрических сетей).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55.570410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28.192922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Дисненский городской исполнительный комитет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8748" cy="1162050"/>
                  <wp:effectExtent l="0" t="0" r="4445" b="0"/>
                  <wp:docPr id="3350083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04" r="20904" b="28431"/>
                          <a:stretch/>
                        </pic:blipFill>
                        <pic:spPr bwMode="auto">
                          <a:xfrm>
                            <a:off x="0" y="0"/>
                            <a:ext cx="1547563" cy="116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5702 Захоронено 3800 человек (868 известных, 2932 неизвестных)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3577B6">
              <w:rPr>
                <w:sz w:val="28"/>
                <w:szCs w:val="28"/>
              </w:rPr>
              <w:t>Типовой памятник из гранита с надписью на двух языках: белорусском и иврите.).</w:t>
            </w:r>
            <w:proofErr w:type="gramEnd"/>
            <w:r w:rsidRPr="003577B6">
              <w:rPr>
                <w:sz w:val="28"/>
                <w:szCs w:val="28"/>
              </w:rPr>
              <w:t xml:space="preserve"> Дата гибели – 14.06.1942 г., памятник – 1952 г., реконструкция – 2012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г. Дисна (на юго-восточной окраине города в квартале 88 государственного лесного фонда ГЛХУ «Дисненский лесхоз»).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Ш. </w:t>
            </w:r>
            <w:r w:rsidRPr="003577B6">
              <w:rPr>
                <w:color w:val="000000"/>
                <w:sz w:val="28"/>
                <w:szCs w:val="28"/>
              </w:rPr>
              <w:t>55.559106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28.219100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УП ЖКХ Миорского района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Земельный участок </w:t>
            </w:r>
            <w:proofErr w:type="spellStart"/>
            <w:r w:rsidRPr="003577B6">
              <w:rPr>
                <w:sz w:val="28"/>
                <w:szCs w:val="28"/>
              </w:rPr>
              <w:t>лесфонда</w:t>
            </w:r>
            <w:proofErr w:type="spellEnd"/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5D6EF3" w:rsidRDefault="00F03B54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5079" cy="1019175"/>
                  <wp:effectExtent l="0" t="0" r="3175" b="0"/>
                  <wp:docPr id="6814720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472002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32" cy="102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5709 Захоронено 8 человек. Все известные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 из гранита с именами погибших, в ограждении. Памятник – 1950 г., замена памятника –     2015 г.  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3577B6">
              <w:rPr>
                <w:sz w:val="28"/>
                <w:szCs w:val="28"/>
              </w:rPr>
              <w:t>Витебская область, г. Дисна (на юго-восточной окраине города в квартале 88 государственного лесного фонда ГЛХУ «Дисненский лесхоз».</w:t>
            </w:r>
            <w:proofErr w:type="gramEnd"/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55.559582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28.218872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Дисненский городской исполнительный комитет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Земельный участок </w:t>
            </w:r>
            <w:proofErr w:type="spellStart"/>
            <w:r w:rsidRPr="003577B6">
              <w:rPr>
                <w:sz w:val="28"/>
                <w:szCs w:val="28"/>
              </w:rPr>
              <w:t>лесфонда</w:t>
            </w:r>
            <w:proofErr w:type="spellEnd"/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501048" cy="676275"/>
                  <wp:effectExtent l="0" t="0" r="444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07" cy="68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5706 Захоронено 2 человека. Все известные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именами погибших, в ограждении. Дата гибели – 19.12.1942 г., памятник – 1950 г., замена памятника –     2015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г. Дисна (на юго-восточной окраине города в квартале 88 государственного лесного фонда ГЛХУ «Дисненский лесхоз»).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55.559388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28.218801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Дисненский городской исполнительный комитет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Земельный участок </w:t>
            </w:r>
            <w:proofErr w:type="spellStart"/>
            <w:r w:rsidRPr="003577B6">
              <w:rPr>
                <w:sz w:val="28"/>
                <w:szCs w:val="28"/>
              </w:rPr>
              <w:t>лесфонда</w:t>
            </w:r>
            <w:proofErr w:type="spellEnd"/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668020"/>
                  <wp:effectExtent l="0" t="0" r="317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5704 Захоронено 18 человек. Неизвестные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на трехъярусном постаменте из бетона с надписью на русском языке и иврите, в ограждении из бетона и металла. Дата гибели – 1943 г., памятник – 1967 г., замена памятника – 2015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</w:t>
            </w:r>
            <w:proofErr w:type="spellStart"/>
            <w:r w:rsidRPr="003577B6">
              <w:rPr>
                <w:sz w:val="28"/>
                <w:szCs w:val="28"/>
              </w:rPr>
              <w:t>д</w:t>
            </w:r>
            <w:proofErr w:type="gramStart"/>
            <w:r w:rsidRPr="003577B6">
              <w:rPr>
                <w:sz w:val="28"/>
                <w:szCs w:val="28"/>
              </w:rPr>
              <w:t>.Д</w:t>
            </w:r>
            <w:proofErr w:type="gramEnd"/>
            <w:r w:rsidRPr="003577B6">
              <w:rPr>
                <w:sz w:val="28"/>
                <w:szCs w:val="28"/>
              </w:rPr>
              <w:t>орожковичи</w:t>
            </w:r>
            <w:proofErr w:type="spellEnd"/>
            <w:r w:rsidRPr="003577B6">
              <w:rPr>
                <w:sz w:val="28"/>
                <w:szCs w:val="28"/>
              </w:rPr>
              <w:t xml:space="preserve"> (Николаевский с/с) (на юго-западной окраине деревни).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55.567013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28.182602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Николаевский сельский исполнительный комитет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F03B54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51879" cy="1162050"/>
                  <wp:effectExtent l="0" t="0" r="0" b="0"/>
                  <wp:docPr id="9268263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2636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82" cy="116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5707 Захоронено 2 человека. Известные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именами погибших, в металлическом ограждении. Дата гибели – 1942 г., памятник – 1967 г., замена памятника – 2013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                  д. </w:t>
            </w:r>
            <w:proofErr w:type="spellStart"/>
            <w:r w:rsidRPr="003577B6">
              <w:rPr>
                <w:sz w:val="28"/>
                <w:szCs w:val="28"/>
              </w:rPr>
              <w:t>Заутье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(в центре деревни).</w:t>
            </w:r>
          </w:p>
          <w:p w:rsidR="00F03B54" w:rsidRPr="003577B6" w:rsidRDefault="00F03B54" w:rsidP="00F03B54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55.479770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28.133008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сельский исполнительный комитет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976755"/>
                  <wp:effectExtent l="0" t="0" r="3175" b="444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5630 Захоронено 7 человек.  Известные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 с именами погибших</w:t>
            </w:r>
            <w:proofErr w:type="gramStart"/>
            <w:r w:rsidRPr="003577B6">
              <w:rPr>
                <w:sz w:val="28"/>
                <w:szCs w:val="28"/>
              </w:rPr>
              <w:t xml:space="preserve">.. </w:t>
            </w:r>
            <w:proofErr w:type="gramEnd"/>
            <w:r w:rsidRPr="003577B6">
              <w:rPr>
                <w:sz w:val="28"/>
                <w:szCs w:val="28"/>
              </w:rPr>
              <w:t>Дата гибели – 1942 г., памятник – 2004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д. </w:t>
            </w:r>
            <w:proofErr w:type="gramStart"/>
            <w:r w:rsidRPr="003577B6">
              <w:rPr>
                <w:sz w:val="28"/>
                <w:szCs w:val="28"/>
              </w:rPr>
              <w:t>Королевские</w:t>
            </w:r>
            <w:proofErr w:type="gram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Язненский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55.444191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28.124223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Миорского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2725" cy="1976755"/>
                  <wp:effectExtent l="0" t="0" r="3175" b="444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5708 Захоронено 758 человек. Известные</w:t>
            </w:r>
          </w:p>
        </w:tc>
        <w:tc>
          <w:tcPr>
            <w:tcW w:w="2976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цемента с мраморной крошкой с надписью на русском языке и иврите, в металлическом ограждении.</w:t>
            </w:r>
          </w:p>
          <w:p w:rsidR="00F03B54" w:rsidRPr="003577B6" w:rsidRDefault="00F03B54" w:rsidP="00F03B54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Дата гибели – </w:t>
            </w:r>
          </w:p>
          <w:p w:rsidR="00F03B54" w:rsidRPr="003577B6" w:rsidRDefault="00F03B54" w:rsidP="00F03B54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02.06.1942 г.,</w:t>
            </w:r>
          </w:p>
          <w:p w:rsidR="00F03B54" w:rsidRPr="003577B6" w:rsidRDefault="00F03B54" w:rsidP="00F03B54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– 1960–е гг.,</w:t>
            </w:r>
          </w:p>
          <w:p w:rsidR="00EA06D6" w:rsidRPr="003577B6" w:rsidRDefault="00F03B54" w:rsidP="00F03B54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благоустройство (плитка, бордюр)  – 2016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г. Миоры (вблизи Северной котельной). 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Ш. </w:t>
            </w:r>
            <w:r w:rsidRPr="003577B6">
              <w:rPr>
                <w:color w:val="000000"/>
                <w:sz w:val="28"/>
                <w:szCs w:val="28"/>
              </w:rPr>
              <w:t>55.628512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27.623634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УП ЖКХ Миорского района</w:t>
            </w:r>
          </w:p>
        </w:tc>
        <w:tc>
          <w:tcPr>
            <w:tcW w:w="2977" w:type="dxa"/>
          </w:tcPr>
          <w:p w:rsidR="00EA06D6" w:rsidRPr="003577B6" w:rsidRDefault="00F03B54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требуется замена памятника в связи с начавшимся разрушением</w:t>
            </w: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74749" cy="1314450"/>
                  <wp:effectExtent l="19050" t="0" r="0" b="0"/>
                  <wp:docPr id="44" name="Рисунок 11" descr="C:\Documents and Settings\ADMIN\Рабочий стол\Монументы\Фотографии памятников\Братская могила на месте расстрела еврейского населения Ми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Монументы\Фотографии памятников\Братская могила на месте расстрела еврейского населения Ми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7" cy="131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6811 Захоронено 3 человека. Известные</w:t>
            </w:r>
          </w:p>
        </w:tc>
        <w:tc>
          <w:tcPr>
            <w:tcW w:w="2976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именами погибших. Дата гибели – 1944 г, замена памятника – 2016 г.</w:t>
            </w:r>
          </w:p>
        </w:tc>
        <w:tc>
          <w:tcPr>
            <w:tcW w:w="2977" w:type="dxa"/>
          </w:tcPr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              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Узмены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Узменский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F03B54" w:rsidRPr="003577B6" w:rsidRDefault="00F03B54" w:rsidP="00F03B54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55.738910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27.921617</w:t>
            </w:r>
          </w:p>
          <w:p w:rsidR="00F03B54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Узменского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F03B54" w:rsidP="00F03B54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76375" cy="1992751"/>
                  <wp:effectExtent l="19050" t="0" r="9525" b="0"/>
                  <wp:docPr id="37" name="Рисунок 4" descr="C:\Documents and Settings\ADMIN\Рабочий стол\Монументы\Фотографии памятников\Братская могила 3 человека. Узме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Монументы\Фотографии памятников\Братская могила 3 человека. Узме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95" cy="199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2552" w:type="dxa"/>
          </w:tcPr>
          <w:p w:rsidR="00EA06D6" w:rsidRPr="003577B6" w:rsidRDefault="00F03B54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  <w:lang w:val="be-BY"/>
              </w:rPr>
              <w:t>Памятник на захоронении жертв войны 5710</w:t>
            </w:r>
          </w:p>
        </w:tc>
        <w:tc>
          <w:tcPr>
            <w:tcW w:w="2976" w:type="dxa"/>
          </w:tcPr>
          <w:p w:rsidR="00D72A96" w:rsidRPr="003577B6" w:rsidRDefault="00D72A96" w:rsidP="00D72A96">
            <w:pPr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именами погибших, в металлическом ограждении. Захоронено 13 человек. Имена установлены. 1943 г.,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замена памятника – 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2013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Цветино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 </w:t>
            </w:r>
          </w:p>
          <w:p w:rsidR="00D72A96" w:rsidRPr="003577B6" w:rsidRDefault="00D72A96" w:rsidP="00D72A96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55.485189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28.203791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Шеф</w:t>
            </w:r>
            <w:proofErr w:type="gramStart"/>
            <w:r w:rsidRPr="003577B6">
              <w:rPr>
                <w:sz w:val="28"/>
                <w:szCs w:val="28"/>
              </w:rPr>
              <w:t>.</w:t>
            </w:r>
            <w:proofErr w:type="gramEnd"/>
            <w:r w:rsidRPr="003577B6">
              <w:rPr>
                <w:sz w:val="28"/>
                <w:szCs w:val="28"/>
              </w:rPr>
              <w:t xml:space="preserve"> – </w:t>
            </w:r>
            <w:proofErr w:type="gramStart"/>
            <w:r w:rsidRPr="003577B6">
              <w:rPr>
                <w:sz w:val="28"/>
                <w:szCs w:val="28"/>
              </w:rPr>
              <w:t>ф</w:t>
            </w:r>
            <w:proofErr w:type="gramEnd"/>
            <w:r w:rsidRPr="003577B6">
              <w:rPr>
                <w:sz w:val="28"/>
                <w:szCs w:val="28"/>
              </w:rPr>
              <w:t>илиал «</w:t>
            </w:r>
            <w:proofErr w:type="spellStart"/>
            <w:r w:rsidRPr="003577B6">
              <w:rPr>
                <w:sz w:val="28"/>
                <w:szCs w:val="28"/>
              </w:rPr>
              <w:t>Цветинский</w:t>
            </w:r>
            <w:proofErr w:type="spellEnd"/>
            <w:r w:rsidRPr="003577B6">
              <w:rPr>
                <w:sz w:val="28"/>
                <w:szCs w:val="28"/>
              </w:rPr>
              <w:t xml:space="preserve"> сельский Центр национальной культуры и фольклора» ГУК «Миорский Центр культуры и народного творчества», СУП </w:t>
            </w:r>
            <w:r w:rsidRPr="003577B6">
              <w:rPr>
                <w:sz w:val="28"/>
                <w:szCs w:val="28"/>
              </w:rPr>
              <w:lastRenderedPageBreak/>
              <w:t>«</w:t>
            </w:r>
            <w:proofErr w:type="spellStart"/>
            <w:r w:rsidRPr="003577B6">
              <w:rPr>
                <w:sz w:val="28"/>
                <w:szCs w:val="28"/>
              </w:rPr>
              <w:t>Титово</w:t>
            </w:r>
            <w:proofErr w:type="spellEnd"/>
            <w:r w:rsidRPr="003577B6">
              <w:rPr>
                <w:sz w:val="28"/>
                <w:szCs w:val="28"/>
              </w:rPr>
              <w:t>».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ВЗ №5710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482725" cy="1976755"/>
                  <wp:effectExtent l="0" t="0" r="3175" b="444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36.</w:t>
            </w:r>
          </w:p>
        </w:tc>
        <w:tc>
          <w:tcPr>
            <w:tcW w:w="2552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5629 Захоронено 4 человека. Известны</w:t>
            </w:r>
          </w:p>
        </w:tc>
        <w:tc>
          <w:tcPr>
            <w:tcW w:w="2976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Типовой памятник из гранита с именами погибших. </w:t>
            </w:r>
            <w:proofErr w:type="gramStart"/>
            <w:r w:rsidRPr="003577B6">
              <w:rPr>
                <w:sz w:val="28"/>
                <w:szCs w:val="28"/>
              </w:rPr>
              <w:t>Перезахоронены</w:t>
            </w:r>
            <w:proofErr w:type="gramEnd"/>
            <w:r w:rsidRPr="003577B6">
              <w:rPr>
                <w:sz w:val="28"/>
                <w:szCs w:val="28"/>
              </w:rPr>
              <w:t xml:space="preserve"> из д. Малиновка. Дата гибели – 1944 г., перезахоронены 18.02.2008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              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Цветино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Заутьевский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D72A96" w:rsidRPr="003577B6" w:rsidRDefault="00D72A96" w:rsidP="00D72A96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55.486117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28.203879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Заутьевского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46860" cy="2062480"/>
                  <wp:effectExtent l="0" t="0" r="0" b="0"/>
                  <wp:docPr id="14414862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2552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5705 Захоронено 2 человека.  Известные</w:t>
            </w:r>
          </w:p>
        </w:tc>
        <w:tc>
          <w:tcPr>
            <w:tcW w:w="2976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гранитной крошки с именами погибших</w:t>
            </w:r>
            <w:proofErr w:type="gramStart"/>
            <w:r w:rsidRPr="003577B6">
              <w:rPr>
                <w:sz w:val="28"/>
                <w:szCs w:val="28"/>
              </w:rPr>
              <w:t xml:space="preserve">.. </w:t>
            </w:r>
            <w:proofErr w:type="gramEnd"/>
            <w:r w:rsidRPr="003577B6">
              <w:rPr>
                <w:sz w:val="28"/>
                <w:szCs w:val="28"/>
              </w:rPr>
              <w:t>Дата гибели – 1941 г., памятник – 1989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Язно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Язненский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гражданском кладбище).</w:t>
            </w:r>
          </w:p>
          <w:p w:rsidR="00D72A96" w:rsidRPr="003577B6" w:rsidRDefault="00D72A96" w:rsidP="00D72A96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55.427452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28.156870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Язненского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территория кладбища </w:t>
            </w:r>
            <w:r w:rsidRPr="003577B6">
              <w:rPr>
                <w:sz w:val="28"/>
                <w:szCs w:val="28"/>
              </w:rPr>
              <w:lastRenderedPageBreak/>
              <w:t>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482725" cy="1976755"/>
                  <wp:effectExtent l="0" t="0" r="3175" b="444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38.</w:t>
            </w:r>
          </w:p>
        </w:tc>
        <w:tc>
          <w:tcPr>
            <w:tcW w:w="2552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5711 Захоронено 17 человек.  Известные</w:t>
            </w:r>
          </w:p>
        </w:tc>
        <w:tc>
          <w:tcPr>
            <w:tcW w:w="2976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 с именами погибших, в ограждении из бетона. Дата гибели – 1941 г., ремонт и замена памятника – 2014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</w:t>
            </w:r>
            <w:proofErr w:type="spellStart"/>
            <w:r w:rsidRPr="003577B6">
              <w:rPr>
                <w:sz w:val="28"/>
                <w:szCs w:val="28"/>
              </w:rPr>
              <w:t>аг</w:t>
            </w:r>
            <w:proofErr w:type="spellEnd"/>
            <w:r w:rsidRPr="003577B6">
              <w:rPr>
                <w:sz w:val="28"/>
                <w:szCs w:val="28"/>
              </w:rPr>
              <w:t xml:space="preserve">. </w:t>
            </w:r>
            <w:proofErr w:type="spellStart"/>
            <w:r w:rsidRPr="003577B6">
              <w:rPr>
                <w:sz w:val="28"/>
                <w:szCs w:val="28"/>
              </w:rPr>
              <w:t>Язно</w:t>
            </w:r>
            <w:proofErr w:type="spellEnd"/>
            <w:r w:rsidRPr="003577B6">
              <w:rPr>
                <w:sz w:val="28"/>
                <w:szCs w:val="28"/>
              </w:rPr>
              <w:t xml:space="preserve"> (</w:t>
            </w:r>
            <w:proofErr w:type="spellStart"/>
            <w:r w:rsidRPr="003577B6">
              <w:rPr>
                <w:sz w:val="28"/>
                <w:szCs w:val="28"/>
              </w:rPr>
              <w:t>Язненский</w:t>
            </w:r>
            <w:proofErr w:type="spellEnd"/>
            <w:r w:rsidRPr="003577B6">
              <w:rPr>
                <w:sz w:val="28"/>
                <w:szCs w:val="28"/>
              </w:rPr>
              <w:t xml:space="preserve"> с/с) (на новом гражданском кладбище).</w:t>
            </w:r>
          </w:p>
          <w:p w:rsidR="00D72A96" w:rsidRPr="003577B6" w:rsidRDefault="00D72A96" w:rsidP="00D72A96">
            <w:pPr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Ш. 55.430077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577B6">
              <w:rPr>
                <w:color w:val="000000"/>
                <w:sz w:val="28"/>
                <w:szCs w:val="28"/>
              </w:rPr>
              <w:t>Д. 28.159203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Язненского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Pr="00A96984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841763" cy="1381125"/>
                  <wp:effectExtent l="0" t="0" r="635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29" cy="138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2552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8281 Захоронены 2 человека. Известные</w:t>
            </w:r>
          </w:p>
        </w:tc>
        <w:tc>
          <w:tcPr>
            <w:tcW w:w="2976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гранита. Даты гибели – 1941 г. и 1944 г.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Замена надгробной гранитной плиты 2024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г. Дисна (на гражданском кладбище).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55.568683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28.199760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Дисненского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городского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территория кладбища </w:t>
            </w:r>
            <w:r w:rsidRPr="003577B6">
              <w:rPr>
                <w:sz w:val="28"/>
                <w:szCs w:val="28"/>
              </w:rPr>
              <w:lastRenderedPageBreak/>
              <w:t>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EA06D6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  <w:lang w:val="ru-RU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32585" cy="2176780"/>
                  <wp:effectExtent l="0" t="0" r="5715" b="0"/>
                  <wp:docPr id="3367644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40.</w:t>
            </w:r>
          </w:p>
        </w:tc>
        <w:tc>
          <w:tcPr>
            <w:tcW w:w="2552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8282 Захоронены 3 человека. Известные</w:t>
            </w:r>
          </w:p>
        </w:tc>
        <w:tc>
          <w:tcPr>
            <w:tcW w:w="2976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гранита. 1941 г. гибели.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Замена надгробной гранитной плиты 2024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г. Дисна (на гражданском кладбище). 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55.569904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28.196893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Дисненского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городского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D72A96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6410" cy="1800225"/>
                  <wp:effectExtent l="0" t="0" r="0" b="9525"/>
                  <wp:docPr id="5932929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182" b="33263"/>
                          <a:stretch/>
                        </pic:blipFill>
                        <pic:spPr bwMode="auto">
                          <a:xfrm>
                            <a:off x="0" y="0"/>
                            <a:ext cx="175641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2552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8284 Захоронено 3 человека. Известные</w:t>
            </w:r>
          </w:p>
        </w:tc>
        <w:tc>
          <w:tcPr>
            <w:tcW w:w="2976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из гранита Дата гибели 1943 г.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Замена надгробной гранитной плиты 2024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3577B6">
              <w:rPr>
                <w:sz w:val="28"/>
                <w:szCs w:val="28"/>
              </w:rPr>
              <w:t xml:space="preserve">Витебская область, д. Калиновое (на гражданском кладбище). </w:t>
            </w:r>
            <w:proofErr w:type="gramEnd"/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55.354240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Д.28.228133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Язненского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территория кладбища </w:t>
            </w:r>
            <w:r w:rsidRPr="003577B6">
              <w:rPr>
                <w:sz w:val="28"/>
                <w:szCs w:val="28"/>
              </w:rPr>
              <w:lastRenderedPageBreak/>
              <w:t>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D72A96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lastRenderedPageBreak/>
              <w:t>Удовлетворительное</w:t>
            </w:r>
          </w:p>
        </w:tc>
        <w:tc>
          <w:tcPr>
            <w:tcW w:w="2551" w:type="dxa"/>
          </w:tcPr>
          <w:p w:rsidR="00EA06D6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1525" cy="1600200"/>
                  <wp:effectExtent l="0" t="0" r="0" b="0"/>
                  <wp:docPr id="17723758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475" b="12575"/>
                          <a:stretch/>
                        </pic:blipFill>
                        <pic:spPr bwMode="auto">
                          <a:xfrm>
                            <a:off x="0" y="0"/>
                            <a:ext cx="2043901" cy="160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42.</w:t>
            </w:r>
          </w:p>
        </w:tc>
        <w:tc>
          <w:tcPr>
            <w:tcW w:w="2552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захоронении жертв войны 8285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Захоронено 2 человека. Известные</w:t>
            </w:r>
          </w:p>
        </w:tc>
        <w:tc>
          <w:tcPr>
            <w:tcW w:w="2976" w:type="dxa"/>
          </w:tcPr>
          <w:p w:rsidR="00EA06D6" w:rsidRPr="003577B6" w:rsidRDefault="00D72A9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Типовой памятник из гранита. Дата гибели – 1943 г. Замена надгробной гранитной плиты 2024 г.</w:t>
            </w:r>
          </w:p>
        </w:tc>
        <w:tc>
          <w:tcPr>
            <w:tcW w:w="2977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3577B6">
              <w:rPr>
                <w:sz w:val="28"/>
                <w:szCs w:val="28"/>
              </w:rPr>
              <w:t xml:space="preserve">Витебская область, д. Калиновое (на гражданском кладбище). </w:t>
            </w:r>
            <w:proofErr w:type="gramEnd"/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55.354191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28.227903</w:t>
            </w:r>
          </w:p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на балансе </w:t>
            </w:r>
            <w:proofErr w:type="spellStart"/>
            <w:r w:rsidRPr="003577B6">
              <w:rPr>
                <w:sz w:val="28"/>
                <w:szCs w:val="28"/>
              </w:rPr>
              <w:t>Язненского</w:t>
            </w:r>
            <w:proofErr w:type="spellEnd"/>
            <w:r w:rsidRPr="003577B6">
              <w:rPr>
                <w:sz w:val="28"/>
                <w:szCs w:val="28"/>
              </w:rPr>
              <w:t xml:space="preserve"> </w:t>
            </w:r>
            <w:proofErr w:type="gramStart"/>
            <w:r w:rsidRPr="003577B6">
              <w:rPr>
                <w:sz w:val="28"/>
                <w:szCs w:val="28"/>
              </w:rPr>
              <w:t>сельского</w:t>
            </w:r>
            <w:proofErr w:type="gramEnd"/>
            <w:r w:rsidRPr="003577B6">
              <w:rPr>
                <w:sz w:val="28"/>
                <w:szCs w:val="28"/>
              </w:rPr>
              <w:t xml:space="preserve"> исполнительного комитета,</w:t>
            </w:r>
          </w:p>
          <w:p w:rsidR="00EA06D6" w:rsidRPr="003577B6" w:rsidRDefault="00D72A96" w:rsidP="00D72A96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D72A96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551" w:type="dxa"/>
          </w:tcPr>
          <w:p w:rsidR="00EA06D6" w:rsidRDefault="00D72A9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8644" cy="1543050"/>
                  <wp:effectExtent l="0" t="0" r="1270" b="0"/>
                  <wp:docPr id="75938849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33" b="5778"/>
                          <a:stretch/>
                        </pic:blipFill>
                        <pic:spPr bwMode="auto">
                          <a:xfrm>
                            <a:off x="0" y="0"/>
                            <a:ext cx="2020751" cy="154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2552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4925</w:t>
            </w:r>
          </w:p>
          <w:p w:rsidR="00EA06D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1 известный воин-интернационалист</w:t>
            </w:r>
          </w:p>
        </w:tc>
        <w:tc>
          <w:tcPr>
            <w:tcW w:w="2976" w:type="dxa"/>
          </w:tcPr>
          <w:p w:rsidR="00D72A96" w:rsidRPr="003577B6" w:rsidRDefault="00D72A96" w:rsidP="00D72A9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Памятник из гранита Погиб в 1986 г. в Афганистане. </w:t>
            </w:r>
          </w:p>
          <w:p w:rsidR="00EA06D6" w:rsidRPr="003577B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г. Миоры (кладбище).</w:t>
            </w:r>
          </w:p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55.610987</w:t>
            </w:r>
          </w:p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27.635268</w:t>
            </w:r>
          </w:p>
          <w:p w:rsidR="00EA06D6" w:rsidRPr="003577B6" w:rsidRDefault="004C7549" w:rsidP="004C7549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4C7549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Удовлетворительное.</w:t>
            </w:r>
          </w:p>
        </w:tc>
        <w:tc>
          <w:tcPr>
            <w:tcW w:w="2551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95375" cy="1460344"/>
                  <wp:effectExtent l="0" t="0" r="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38" cy="146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44.</w:t>
            </w:r>
          </w:p>
        </w:tc>
        <w:tc>
          <w:tcPr>
            <w:tcW w:w="2552" w:type="dxa"/>
          </w:tcPr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4927</w:t>
            </w:r>
          </w:p>
          <w:p w:rsidR="00EA06D6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воин-интернационалист</w:t>
            </w:r>
          </w:p>
        </w:tc>
        <w:tc>
          <w:tcPr>
            <w:tcW w:w="2976" w:type="dxa"/>
          </w:tcPr>
          <w:p w:rsidR="00EA06D6" w:rsidRPr="003577B6" w:rsidRDefault="004C7549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Погиб в 1987 г. в Афганистане. Памятник из гранита</w:t>
            </w:r>
          </w:p>
        </w:tc>
        <w:tc>
          <w:tcPr>
            <w:tcW w:w="2977" w:type="dxa"/>
          </w:tcPr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Витебская область, г. Миоры, ул. Кирова (кладбище).</w:t>
            </w:r>
          </w:p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55.613552</w:t>
            </w:r>
          </w:p>
          <w:p w:rsidR="004C7549" w:rsidRPr="003577B6" w:rsidRDefault="004C7549" w:rsidP="004C7549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27.632973</w:t>
            </w:r>
          </w:p>
          <w:p w:rsidR="00EA06D6" w:rsidRPr="003577B6" w:rsidRDefault="004C7549" w:rsidP="004C7549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4C7549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Удовлетворительное.</w:t>
            </w:r>
          </w:p>
        </w:tc>
        <w:tc>
          <w:tcPr>
            <w:tcW w:w="2551" w:type="dxa"/>
          </w:tcPr>
          <w:p w:rsidR="00EA06D6" w:rsidRDefault="004C7549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E90AF8">
              <w:rPr>
                <w:noProof/>
              </w:rPr>
              <w:drawing>
                <wp:inline distT="0" distB="0" distL="0" distR="0">
                  <wp:extent cx="1606550" cy="12477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3">
                                    <a14:imgEffect>
                                      <a14:brightnessContrast bright="-16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101" b="12068"/>
                          <a:stretch/>
                        </pic:blipFill>
                        <pic:spPr bwMode="auto">
                          <a:xfrm>
                            <a:off x="0" y="0"/>
                            <a:ext cx="1608126" cy="1248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2552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4923</w:t>
            </w:r>
          </w:p>
          <w:p w:rsidR="00EA06D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воин-интернационалист</w:t>
            </w:r>
          </w:p>
        </w:tc>
        <w:tc>
          <w:tcPr>
            <w:tcW w:w="2976" w:type="dxa"/>
          </w:tcPr>
          <w:p w:rsidR="00EA06D6" w:rsidRPr="003577B6" w:rsidRDefault="003577B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Погиб в 1987 г. в Афганистане. Памятник из гранита</w:t>
            </w:r>
          </w:p>
        </w:tc>
        <w:tc>
          <w:tcPr>
            <w:tcW w:w="2977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д. </w:t>
            </w:r>
            <w:proofErr w:type="spellStart"/>
            <w:r w:rsidRPr="003577B6">
              <w:rPr>
                <w:sz w:val="28"/>
                <w:szCs w:val="28"/>
              </w:rPr>
              <w:t>Черепы</w:t>
            </w:r>
            <w:proofErr w:type="spellEnd"/>
            <w:r w:rsidRPr="003577B6">
              <w:rPr>
                <w:sz w:val="28"/>
                <w:szCs w:val="28"/>
              </w:rPr>
              <w:t xml:space="preserve"> (кладбище).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55.508656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28.154781</w:t>
            </w:r>
          </w:p>
          <w:p w:rsidR="00EA06D6" w:rsidRPr="003577B6" w:rsidRDefault="003577B6" w:rsidP="003577B6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3577B6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Удовлетворительное.</w:t>
            </w:r>
          </w:p>
        </w:tc>
        <w:tc>
          <w:tcPr>
            <w:tcW w:w="2551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14425" cy="1485741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74" cy="1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2552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4926</w:t>
            </w:r>
          </w:p>
          <w:p w:rsidR="00EA06D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воин-интернационалист</w:t>
            </w:r>
          </w:p>
        </w:tc>
        <w:tc>
          <w:tcPr>
            <w:tcW w:w="2976" w:type="dxa"/>
          </w:tcPr>
          <w:p w:rsidR="00EA06D6" w:rsidRPr="003577B6" w:rsidRDefault="003577B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Погиб в 1985 г. в Афганистане. Памятник из гранита</w:t>
            </w:r>
          </w:p>
        </w:tc>
        <w:tc>
          <w:tcPr>
            <w:tcW w:w="2977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  <w:proofErr w:type="spellStart"/>
            <w:r w:rsidRPr="003577B6">
              <w:rPr>
                <w:sz w:val="28"/>
                <w:szCs w:val="28"/>
              </w:rPr>
              <w:t>д</w:t>
            </w:r>
            <w:proofErr w:type="gramStart"/>
            <w:r w:rsidRPr="003577B6">
              <w:rPr>
                <w:sz w:val="28"/>
                <w:szCs w:val="28"/>
              </w:rPr>
              <w:t>.И</w:t>
            </w:r>
            <w:proofErr w:type="gramEnd"/>
            <w:r w:rsidRPr="003577B6">
              <w:rPr>
                <w:sz w:val="28"/>
                <w:szCs w:val="28"/>
              </w:rPr>
              <w:t>ст</w:t>
            </w:r>
            <w:proofErr w:type="spellEnd"/>
            <w:r w:rsidRPr="003577B6">
              <w:rPr>
                <w:sz w:val="28"/>
                <w:szCs w:val="28"/>
              </w:rPr>
              <w:t xml:space="preserve"> (кладбище)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55.430426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28.232930</w:t>
            </w:r>
          </w:p>
          <w:p w:rsidR="00EA06D6" w:rsidRPr="003577B6" w:rsidRDefault="003577B6" w:rsidP="003577B6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EA06D6" w:rsidRPr="003577B6" w:rsidRDefault="003577B6" w:rsidP="00EA06D6">
            <w:pPr>
              <w:rPr>
                <w:sz w:val="28"/>
                <w:szCs w:val="28"/>
                <w:lang w:val="ru-RU"/>
              </w:rPr>
            </w:pPr>
            <w:r w:rsidRPr="003577B6">
              <w:rPr>
                <w:sz w:val="28"/>
                <w:szCs w:val="28"/>
              </w:rPr>
              <w:t>Удовлетворительное.</w:t>
            </w:r>
          </w:p>
        </w:tc>
        <w:tc>
          <w:tcPr>
            <w:tcW w:w="2551" w:type="dxa"/>
          </w:tcPr>
          <w:p w:rsidR="00EA06D6" w:rsidRDefault="003577B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316226"/>
                  <wp:effectExtent l="0" t="0" r="0" b="0"/>
                  <wp:docPr id="19045909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36" r="14784"/>
                          <a:stretch/>
                        </pic:blipFill>
                        <pic:spPr bwMode="auto">
                          <a:xfrm>
                            <a:off x="0" y="0"/>
                            <a:ext cx="1630877" cy="131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47.</w:t>
            </w:r>
          </w:p>
        </w:tc>
        <w:tc>
          <w:tcPr>
            <w:tcW w:w="2552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Памятник на воинском захоронении 4924</w:t>
            </w:r>
          </w:p>
          <w:p w:rsidR="00EA06D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Захоронен 1 известный воин-интернационалист</w:t>
            </w:r>
          </w:p>
        </w:tc>
        <w:tc>
          <w:tcPr>
            <w:tcW w:w="2976" w:type="dxa"/>
          </w:tcPr>
          <w:p w:rsidR="00EA06D6" w:rsidRPr="003577B6" w:rsidRDefault="003577B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Погиб 10.04.1985 г. в Афганистане. Памятник из гранитной крошки</w:t>
            </w:r>
          </w:p>
        </w:tc>
        <w:tc>
          <w:tcPr>
            <w:tcW w:w="2977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 xml:space="preserve">Витебская область, Миорский район, 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Григоровичи (кладбище)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Ш. 55.649267</w:t>
            </w:r>
          </w:p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Д. 28.071823</w:t>
            </w:r>
          </w:p>
          <w:p w:rsidR="00EA06D6" w:rsidRPr="003577B6" w:rsidRDefault="003577B6" w:rsidP="003577B6">
            <w:pPr>
              <w:pStyle w:val="ae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территория кладбища передана УП ЖКХ Миорского района</w:t>
            </w:r>
          </w:p>
        </w:tc>
        <w:tc>
          <w:tcPr>
            <w:tcW w:w="2977" w:type="dxa"/>
          </w:tcPr>
          <w:p w:rsidR="003577B6" w:rsidRPr="003577B6" w:rsidRDefault="003577B6" w:rsidP="003577B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577B6">
              <w:rPr>
                <w:sz w:val="28"/>
                <w:szCs w:val="28"/>
              </w:rPr>
              <w:t>удовлетворительное</w:t>
            </w:r>
          </w:p>
          <w:p w:rsidR="00EA06D6" w:rsidRPr="003577B6" w:rsidRDefault="00EA06D6" w:rsidP="00EA06D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66800" cy="1422248"/>
                  <wp:effectExtent l="0" t="0" r="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25" cy="14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823AE8">
        <w:trPr>
          <w:trHeight w:val="341"/>
        </w:trPr>
        <w:tc>
          <w:tcPr>
            <w:tcW w:w="14850" w:type="dxa"/>
            <w:gridSpan w:val="6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Обелиски и памятники воинам-землякам</w:t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52" w:type="dxa"/>
          </w:tcPr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 воина</w:t>
            </w:r>
            <w:proofErr w:type="gramStart"/>
            <w:r>
              <w:rPr>
                <w:sz w:val="28"/>
                <w:szCs w:val="28"/>
              </w:rPr>
              <w:t>м-</w:t>
            </w:r>
            <w:proofErr w:type="gramEnd"/>
            <w:r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Типовой обелиск</w:t>
            </w:r>
            <w:r>
              <w:rPr>
                <w:sz w:val="28"/>
                <w:szCs w:val="28"/>
              </w:rPr>
              <w:t xml:space="preserve">. </w:t>
            </w:r>
            <w:r w:rsidRPr="00D663D9">
              <w:rPr>
                <w:sz w:val="28"/>
                <w:szCs w:val="28"/>
              </w:rPr>
              <w:t xml:space="preserve">В честь памяти о 24 погибших земляках 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1968 г.</w:t>
            </w:r>
          </w:p>
        </w:tc>
        <w:tc>
          <w:tcPr>
            <w:tcW w:w="2977" w:type="dxa"/>
          </w:tcPr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D663D9">
              <w:rPr>
                <w:sz w:val="28"/>
                <w:szCs w:val="28"/>
              </w:rPr>
              <w:t>д. Босянки-3 (</w:t>
            </w:r>
            <w:proofErr w:type="spellStart"/>
            <w:r w:rsidRPr="00D663D9">
              <w:rPr>
                <w:sz w:val="28"/>
                <w:szCs w:val="28"/>
              </w:rPr>
              <w:t>Язненский</w:t>
            </w:r>
            <w:proofErr w:type="spellEnd"/>
            <w:r w:rsidRPr="00D663D9">
              <w:rPr>
                <w:sz w:val="28"/>
                <w:szCs w:val="28"/>
              </w:rPr>
              <w:t xml:space="preserve"> с/с) (в центре деревни)</w:t>
            </w:r>
          </w:p>
          <w:p w:rsidR="00EA06D6" w:rsidRPr="00D663D9" w:rsidRDefault="00EA06D6" w:rsidP="00EA06D6">
            <w:pPr>
              <w:rPr>
                <w:color w:val="000000"/>
                <w:sz w:val="28"/>
                <w:szCs w:val="28"/>
              </w:rPr>
            </w:pPr>
            <w:r w:rsidRPr="00D663D9">
              <w:rPr>
                <w:color w:val="000000"/>
                <w:sz w:val="28"/>
                <w:szCs w:val="28"/>
              </w:rPr>
              <w:t>Ш. 55.426825</w:t>
            </w:r>
          </w:p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663D9">
              <w:rPr>
                <w:color w:val="000000"/>
                <w:sz w:val="28"/>
                <w:szCs w:val="28"/>
              </w:rPr>
              <w:t>Д. 28.101967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Шеф. – ГУО «</w:t>
            </w:r>
            <w:proofErr w:type="spellStart"/>
            <w:r w:rsidRPr="00D663D9">
              <w:rPr>
                <w:sz w:val="28"/>
                <w:szCs w:val="28"/>
              </w:rPr>
              <w:t>Язненская</w:t>
            </w:r>
            <w:proofErr w:type="spellEnd"/>
            <w:r w:rsidRPr="00D663D9">
              <w:rPr>
                <w:sz w:val="28"/>
                <w:szCs w:val="28"/>
              </w:rPr>
              <w:t xml:space="preserve"> средняя школа»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927747"/>
                  <wp:effectExtent l="19050" t="0" r="0" b="0"/>
                  <wp:docPr id="150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25403" t="22543" r="26808" b="3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96" cy="92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EA06D6" w:rsidRPr="00D94A90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54730">
              <w:rPr>
                <w:sz w:val="28"/>
                <w:szCs w:val="28"/>
              </w:rPr>
              <w:t>Памятник воина</w:t>
            </w:r>
            <w:proofErr w:type="gramStart"/>
            <w:r w:rsidRPr="00C54730">
              <w:rPr>
                <w:sz w:val="28"/>
                <w:szCs w:val="28"/>
              </w:rPr>
              <w:t>м-</w:t>
            </w:r>
            <w:proofErr w:type="gramEnd"/>
            <w:r w:rsidRPr="00C54730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Типовой обелиск, скульптура воина с автоматом в руках.</w:t>
            </w:r>
          </w:p>
          <w:p w:rsidR="00EA06D6" w:rsidRPr="00D663D9" w:rsidRDefault="00EA06D6" w:rsidP="00EA06D6">
            <w:pPr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1967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В честь памяти о погибших земляках.</w:t>
            </w:r>
          </w:p>
        </w:tc>
        <w:tc>
          <w:tcPr>
            <w:tcW w:w="2977" w:type="dxa"/>
          </w:tcPr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D663D9">
              <w:rPr>
                <w:sz w:val="28"/>
                <w:szCs w:val="28"/>
              </w:rPr>
              <w:t xml:space="preserve">д. </w:t>
            </w:r>
            <w:proofErr w:type="spellStart"/>
            <w:r w:rsidRPr="00D663D9">
              <w:rPr>
                <w:sz w:val="28"/>
                <w:szCs w:val="28"/>
              </w:rPr>
              <w:t>Брижинки</w:t>
            </w:r>
            <w:proofErr w:type="spellEnd"/>
            <w:r w:rsidRPr="00D663D9">
              <w:rPr>
                <w:sz w:val="28"/>
                <w:szCs w:val="28"/>
              </w:rPr>
              <w:t xml:space="preserve"> (</w:t>
            </w:r>
            <w:proofErr w:type="spellStart"/>
            <w:r w:rsidRPr="00D663D9">
              <w:rPr>
                <w:sz w:val="28"/>
                <w:szCs w:val="28"/>
              </w:rPr>
              <w:t>Узменский</w:t>
            </w:r>
            <w:proofErr w:type="spellEnd"/>
            <w:r w:rsidRPr="00D663D9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D663D9" w:rsidRDefault="00EA06D6" w:rsidP="00EA06D6">
            <w:pPr>
              <w:rPr>
                <w:color w:val="000000"/>
                <w:sz w:val="28"/>
                <w:szCs w:val="28"/>
              </w:rPr>
            </w:pPr>
            <w:r w:rsidRPr="00D663D9">
              <w:rPr>
                <w:color w:val="000000"/>
                <w:sz w:val="28"/>
                <w:szCs w:val="28"/>
              </w:rPr>
              <w:t>Ш. 55.704091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663D9">
              <w:rPr>
                <w:color w:val="000000"/>
                <w:sz w:val="28"/>
                <w:szCs w:val="28"/>
              </w:rPr>
              <w:t>Д. 27.909640</w:t>
            </w:r>
          </w:p>
          <w:p w:rsidR="00EA06D6" w:rsidRPr="00D663D9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663D9">
              <w:rPr>
                <w:sz w:val="28"/>
                <w:szCs w:val="28"/>
              </w:rPr>
              <w:t>Шеф. – ГУО «</w:t>
            </w:r>
            <w:proofErr w:type="spellStart"/>
            <w:r w:rsidRPr="00D663D9">
              <w:rPr>
                <w:sz w:val="28"/>
                <w:szCs w:val="28"/>
              </w:rPr>
              <w:t>Узменская</w:t>
            </w:r>
            <w:proofErr w:type="spellEnd"/>
            <w:r w:rsidRPr="00D663D9">
              <w:rPr>
                <w:sz w:val="28"/>
                <w:szCs w:val="28"/>
              </w:rPr>
              <w:t xml:space="preserve"> </w:t>
            </w:r>
            <w:proofErr w:type="spellStart"/>
            <w:r w:rsidRPr="00D663D9">
              <w:rPr>
                <w:sz w:val="28"/>
                <w:szCs w:val="28"/>
              </w:rPr>
              <w:t>ясли-сад-базовая</w:t>
            </w:r>
            <w:proofErr w:type="spellEnd"/>
            <w:r w:rsidRPr="00D663D9">
              <w:rPr>
                <w:sz w:val="28"/>
                <w:szCs w:val="28"/>
              </w:rPr>
              <w:t xml:space="preserve"> школа»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245491" cy="1295400"/>
                  <wp:effectExtent l="19050" t="0" r="0" b="0"/>
                  <wp:docPr id="69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10000"/>
                          </a:blip>
                          <a:srcRect b="2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62" cy="130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8603C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03CC">
              <w:rPr>
                <w:sz w:val="28"/>
                <w:szCs w:val="28"/>
              </w:rPr>
              <w:t>Типовой обелиск.</w:t>
            </w:r>
          </w:p>
          <w:p w:rsidR="00EA06D6" w:rsidRPr="008603CC" w:rsidRDefault="00EA06D6" w:rsidP="00EA06D6">
            <w:pPr>
              <w:rPr>
                <w:sz w:val="28"/>
                <w:szCs w:val="28"/>
              </w:rPr>
            </w:pPr>
            <w:r w:rsidRPr="008603CC">
              <w:rPr>
                <w:sz w:val="28"/>
                <w:szCs w:val="28"/>
              </w:rPr>
              <w:t>1968 г.,</w:t>
            </w:r>
          </w:p>
          <w:p w:rsidR="00EA06D6" w:rsidRPr="008603C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03CC">
              <w:rPr>
                <w:sz w:val="28"/>
                <w:szCs w:val="28"/>
              </w:rPr>
              <w:t>плитка, бордюр – 2015 г., текущий ремонт – 2017 г., 2019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03CC">
              <w:rPr>
                <w:sz w:val="28"/>
                <w:szCs w:val="28"/>
              </w:rPr>
              <w:t>В честь памяти о 42 погибших земляках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6D6" w:rsidRPr="008603C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03CC">
              <w:rPr>
                <w:sz w:val="28"/>
                <w:szCs w:val="28"/>
              </w:rPr>
              <w:t xml:space="preserve">д. </w:t>
            </w:r>
            <w:proofErr w:type="spellStart"/>
            <w:r w:rsidRPr="008603CC">
              <w:rPr>
                <w:sz w:val="28"/>
                <w:szCs w:val="28"/>
              </w:rPr>
              <w:t>Волковщина</w:t>
            </w:r>
            <w:proofErr w:type="spellEnd"/>
            <w:r w:rsidRPr="008603CC">
              <w:rPr>
                <w:sz w:val="28"/>
                <w:szCs w:val="28"/>
              </w:rPr>
              <w:t xml:space="preserve"> (</w:t>
            </w:r>
            <w:proofErr w:type="spellStart"/>
            <w:r w:rsidRPr="008603CC">
              <w:rPr>
                <w:sz w:val="28"/>
                <w:szCs w:val="28"/>
              </w:rPr>
              <w:t>Новопогостский</w:t>
            </w:r>
            <w:proofErr w:type="spellEnd"/>
            <w:r w:rsidRPr="008603CC">
              <w:rPr>
                <w:sz w:val="28"/>
                <w:szCs w:val="28"/>
              </w:rPr>
              <w:t xml:space="preserve"> с/с) (возле </w:t>
            </w:r>
            <w:proofErr w:type="spellStart"/>
            <w:r w:rsidRPr="008603CC">
              <w:rPr>
                <w:sz w:val="28"/>
                <w:szCs w:val="28"/>
              </w:rPr>
              <w:t>Волковщинской</w:t>
            </w:r>
            <w:proofErr w:type="spellEnd"/>
            <w:r w:rsidRPr="008603CC">
              <w:rPr>
                <w:sz w:val="28"/>
                <w:szCs w:val="28"/>
              </w:rPr>
              <w:t xml:space="preserve"> библиотеки-клуба, в парке).</w:t>
            </w:r>
          </w:p>
          <w:p w:rsidR="00EA06D6" w:rsidRPr="008603CC" w:rsidRDefault="00EA06D6" w:rsidP="00EA06D6">
            <w:pPr>
              <w:rPr>
                <w:color w:val="000000"/>
                <w:sz w:val="28"/>
                <w:szCs w:val="28"/>
              </w:rPr>
            </w:pPr>
            <w:r w:rsidRPr="008603CC">
              <w:rPr>
                <w:color w:val="000000"/>
                <w:sz w:val="28"/>
                <w:szCs w:val="28"/>
              </w:rPr>
              <w:t>Ш. 55.553815</w:t>
            </w:r>
          </w:p>
          <w:p w:rsidR="00EA06D6" w:rsidRPr="008603C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603CC">
              <w:rPr>
                <w:color w:val="000000"/>
                <w:sz w:val="28"/>
                <w:szCs w:val="28"/>
              </w:rPr>
              <w:t>Д. 27.417235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03CC">
              <w:rPr>
                <w:sz w:val="28"/>
                <w:szCs w:val="28"/>
              </w:rPr>
              <w:t>Шеф. – ГУО «</w:t>
            </w:r>
            <w:proofErr w:type="spellStart"/>
            <w:r w:rsidRPr="008603CC">
              <w:rPr>
                <w:sz w:val="28"/>
                <w:szCs w:val="28"/>
              </w:rPr>
              <w:t>Новопогостская</w:t>
            </w:r>
            <w:proofErr w:type="spellEnd"/>
            <w:r w:rsidRPr="008603CC">
              <w:rPr>
                <w:sz w:val="28"/>
                <w:szCs w:val="28"/>
              </w:rPr>
              <w:t xml:space="preserve"> </w:t>
            </w:r>
            <w:proofErr w:type="spellStart"/>
            <w:r w:rsidRPr="008603CC">
              <w:rPr>
                <w:sz w:val="28"/>
                <w:szCs w:val="28"/>
              </w:rPr>
              <w:t>ясли-сад-средняя</w:t>
            </w:r>
            <w:proofErr w:type="spellEnd"/>
            <w:r w:rsidRPr="008603CC">
              <w:rPr>
                <w:sz w:val="28"/>
                <w:szCs w:val="28"/>
              </w:rPr>
              <w:t xml:space="preserve"> школа», </w:t>
            </w:r>
            <w:proofErr w:type="spellStart"/>
            <w:r w:rsidRPr="008603CC">
              <w:rPr>
                <w:sz w:val="28"/>
                <w:szCs w:val="28"/>
              </w:rPr>
              <w:t>Волковщинская</w:t>
            </w:r>
            <w:proofErr w:type="spellEnd"/>
            <w:r w:rsidRPr="008603CC">
              <w:rPr>
                <w:sz w:val="28"/>
                <w:szCs w:val="28"/>
              </w:rPr>
              <w:t xml:space="preserve"> библиотека-клуб ГУК «Миорская централизованная библиотечная система»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1144206"/>
                  <wp:effectExtent l="19050" t="0" r="0" b="0"/>
                  <wp:docPr id="11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r="19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99" cy="114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0233A7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233A7">
              <w:rPr>
                <w:sz w:val="28"/>
                <w:szCs w:val="28"/>
              </w:rPr>
              <w:t>Типовой обелиск.</w:t>
            </w:r>
          </w:p>
          <w:p w:rsidR="00EA06D6" w:rsidRPr="000233A7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233A7">
              <w:rPr>
                <w:sz w:val="28"/>
                <w:szCs w:val="28"/>
              </w:rPr>
              <w:t>1967 г.,</w:t>
            </w:r>
            <w:r w:rsidRPr="000233A7">
              <w:rPr>
                <w:color w:val="FF0000"/>
                <w:sz w:val="28"/>
                <w:szCs w:val="28"/>
              </w:rPr>
              <w:t xml:space="preserve"> </w:t>
            </w:r>
            <w:r w:rsidRPr="000233A7">
              <w:rPr>
                <w:sz w:val="28"/>
                <w:szCs w:val="28"/>
              </w:rPr>
              <w:t>текущие ремонты с 2010 г. (плитка, ограждение).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233A7">
              <w:rPr>
                <w:sz w:val="28"/>
                <w:szCs w:val="28"/>
              </w:rPr>
              <w:t>В честь памяти о 47 погибших земляках.</w:t>
            </w:r>
          </w:p>
        </w:tc>
        <w:tc>
          <w:tcPr>
            <w:tcW w:w="2977" w:type="dxa"/>
          </w:tcPr>
          <w:p w:rsidR="00EA06D6" w:rsidRPr="000233A7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233A7">
              <w:rPr>
                <w:sz w:val="28"/>
                <w:szCs w:val="28"/>
              </w:rPr>
              <w:t xml:space="preserve">д. </w:t>
            </w:r>
            <w:proofErr w:type="spellStart"/>
            <w:r w:rsidRPr="000233A7">
              <w:rPr>
                <w:sz w:val="28"/>
                <w:szCs w:val="28"/>
              </w:rPr>
              <w:t>Дворное</w:t>
            </w:r>
            <w:proofErr w:type="spellEnd"/>
            <w:r w:rsidRPr="000233A7">
              <w:rPr>
                <w:sz w:val="28"/>
                <w:szCs w:val="28"/>
              </w:rPr>
              <w:t xml:space="preserve"> село (Миорский с/с) (в центре деревни).</w:t>
            </w:r>
          </w:p>
          <w:p w:rsidR="00EA06D6" w:rsidRPr="000233A7" w:rsidRDefault="00EA06D6" w:rsidP="00EA06D6">
            <w:pPr>
              <w:rPr>
                <w:color w:val="000000"/>
                <w:sz w:val="28"/>
                <w:szCs w:val="28"/>
              </w:rPr>
            </w:pPr>
            <w:r w:rsidRPr="000233A7">
              <w:rPr>
                <w:color w:val="000000"/>
                <w:sz w:val="28"/>
                <w:szCs w:val="28"/>
              </w:rPr>
              <w:t>Ш. 55.563586</w:t>
            </w:r>
          </w:p>
          <w:p w:rsidR="00EA06D6" w:rsidRPr="000233A7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233A7">
              <w:rPr>
                <w:color w:val="000000"/>
                <w:sz w:val="28"/>
                <w:szCs w:val="28"/>
              </w:rPr>
              <w:t>Д. 27.649455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233A7">
              <w:rPr>
                <w:sz w:val="28"/>
                <w:szCs w:val="28"/>
              </w:rPr>
              <w:t xml:space="preserve">Шеф. – ГУО </w:t>
            </w:r>
            <w:proofErr w:type="spellStart"/>
            <w:r w:rsidRPr="000233A7">
              <w:rPr>
                <w:sz w:val="28"/>
                <w:szCs w:val="28"/>
              </w:rPr>
              <w:t>Дворносельская</w:t>
            </w:r>
            <w:proofErr w:type="spellEnd"/>
            <w:r w:rsidRPr="000233A7">
              <w:rPr>
                <w:sz w:val="28"/>
                <w:szCs w:val="28"/>
              </w:rPr>
              <w:t xml:space="preserve"> сельская библиотека-клуб ГУК «Миорская централизованная </w:t>
            </w:r>
            <w:r w:rsidRPr="000233A7">
              <w:rPr>
                <w:sz w:val="28"/>
                <w:szCs w:val="28"/>
              </w:rPr>
              <w:lastRenderedPageBreak/>
              <w:t>библиотечная система»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577116" cy="1663547"/>
                  <wp:effectExtent l="19050" t="0" r="4034" b="0"/>
                  <wp:docPr id="9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b="2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89" cy="166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Типовой обелиск.</w:t>
            </w:r>
          </w:p>
          <w:p w:rsidR="00EA06D6" w:rsidRPr="001A4142" w:rsidRDefault="00EA06D6" w:rsidP="00EA06D6">
            <w:pPr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1969 г.,</w:t>
            </w:r>
          </w:p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ремонт – 2014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В честь памяти о 67 погибших земляках.</w:t>
            </w:r>
          </w:p>
        </w:tc>
        <w:tc>
          <w:tcPr>
            <w:tcW w:w="2977" w:type="dxa"/>
          </w:tcPr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Миорский район, д. Долгиново (</w:t>
            </w:r>
            <w:proofErr w:type="spellStart"/>
            <w:r w:rsidRPr="001A4142">
              <w:rPr>
                <w:sz w:val="28"/>
                <w:szCs w:val="28"/>
              </w:rPr>
              <w:t>Узменский</w:t>
            </w:r>
            <w:proofErr w:type="spellEnd"/>
            <w:r w:rsidRPr="001A4142">
              <w:rPr>
                <w:sz w:val="28"/>
                <w:szCs w:val="28"/>
              </w:rPr>
              <w:t xml:space="preserve"> с/с) (рядом с </w:t>
            </w:r>
            <w:proofErr w:type="spellStart"/>
            <w:r w:rsidRPr="001A4142">
              <w:rPr>
                <w:sz w:val="28"/>
                <w:szCs w:val="28"/>
              </w:rPr>
              <w:t>Долгиновской</w:t>
            </w:r>
            <w:proofErr w:type="spellEnd"/>
            <w:r w:rsidRPr="001A4142">
              <w:rPr>
                <w:sz w:val="28"/>
                <w:szCs w:val="28"/>
              </w:rPr>
              <w:t xml:space="preserve"> библиотекой-клубом ГУК «Миорская централизованная клубная система»).</w:t>
            </w:r>
          </w:p>
          <w:p w:rsidR="00EA06D6" w:rsidRPr="001A414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A4142">
              <w:rPr>
                <w:color w:val="000000"/>
                <w:sz w:val="28"/>
                <w:szCs w:val="28"/>
              </w:rPr>
              <w:t>Ш. 55.738508</w:t>
            </w:r>
          </w:p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A4142">
              <w:rPr>
                <w:color w:val="000000"/>
                <w:sz w:val="28"/>
                <w:szCs w:val="28"/>
              </w:rPr>
              <w:t>Д. 27.796152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 xml:space="preserve">Шеф. - </w:t>
            </w:r>
            <w:proofErr w:type="spellStart"/>
            <w:r w:rsidRPr="001A4142">
              <w:rPr>
                <w:sz w:val="28"/>
                <w:szCs w:val="28"/>
              </w:rPr>
              <w:t>Долгиновская</w:t>
            </w:r>
            <w:proofErr w:type="spellEnd"/>
            <w:r w:rsidRPr="001A4142">
              <w:rPr>
                <w:sz w:val="28"/>
                <w:szCs w:val="28"/>
              </w:rPr>
              <w:t xml:space="preserve"> библиотека-клуб ГУК «Миорская централизованная клубная система», ОАО «</w:t>
            </w:r>
            <w:proofErr w:type="spellStart"/>
            <w:r w:rsidRPr="001A4142">
              <w:rPr>
                <w:sz w:val="28"/>
                <w:szCs w:val="28"/>
              </w:rPr>
              <w:t>Узменский</w:t>
            </w:r>
            <w:proofErr w:type="spellEnd"/>
            <w:r w:rsidRPr="001A4142">
              <w:rPr>
                <w:sz w:val="28"/>
                <w:szCs w:val="28"/>
              </w:rPr>
              <w:t xml:space="preserve"> край».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662114" cy="1108075"/>
                  <wp:effectExtent l="19050" t="0" r="0" b="0"/>
                  <wp:docPr id="6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6566" r="8306" b="14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15" cy="111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Типовой обелиск.</w:t>
            </w:r>
          </w:p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1975 г., ремонт, ограждение – 2004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В честь памяти о 27 погибших земляках.</w:t>
            </w:r>
          </w:p>
        </w:tc>
        <w:tc>
          <w:tcPr>
            <w:tcW w:w="2977" w:type="dxa"/>
          </w:tcPr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1A4142">
              <w:rPr>
                <w:sz w:val="28"/>
                <w:szCs w:val="28"/>
              </w:rPr>
              <w:t xml:space="preserve">д. </w:t>
            </w:r>
            <w:proofErr w:type="spellStart"/>
            <w:r w:rsidRPr="001A4142">
              <w:rPr>
                <w:sz w:val="28"/>
                <w:szCs w:val="28"/>
              </w:rPr>
              <w:t>Дригучи</w:t>
            </w:r>
            <w:proofErr w:type="spellEnd"/>
            <w:r w:rsidRPr="001A4142">
              <w:rPr>
                <w:sz w:val="28"/>
                <w:szCs w:val="28"/>
              </w:rPr>
              <w:t xml:space="preserve"> (</w:t>
            </w:r>
            <w:proofErr w:type="spellStart"/>
            <w:r w:rsidRPr="001A4142">
              <w:rPr>
                <w:sz w:val="28"/>
                <w:szCs w:val="28"/>
              </w:rPr>
              <w:t>Турковский</w:t>
            </w:r>
            <w:proofErr w:type="spellEnd"/>
            <w:r w:rsidRPr="001A4142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1A414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A4142">
              <w:rPr>
                <w:color w:val="000000"/>
                <w:sz w:val="28"/>
                <w:szCs w:val="28"/>
              </w:rPr>
              <w:t>Ш. 55.674757</w:t>
            </w:r>
          </w:p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A4142">
              <w:rPr>
                <w:color w:val="000000"/>
                <w:sz w:val="28"/>
                <w:szCs w:val="28"/>
              </w:rPr>
              <w:t>Д. 27.985998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 xml:space="preserve">Шеф. – </w:t>
            </w:r>
            <w:proofErr w:type="spellStart"/>
            <w:r w:rsidRPr="001A4142">
              <w:rPr>
                <w:sz w:val="28"/>
                <w:szCs w:val="28"/>
              </w:rPr>
              <w:t>Дригучская</w:t>
            </w:r>
            <w:proofErr w:type="spellEnd"/>
            <w:r w:rsidRPr="001A4142">
              <w:rPr>
                <w:sz w:val="28"/>
                <w:szCs w:val="28"/>
              </w:rPr>
              <w:t xml:space="preserve"> сельская библиотека </w:t>
            </w:r>
            <w:r w:rsidRPr="001A4142">
              <w:rPr>
                <w:sz w:val="28"/>
                <w:szCs w:val="28"/>
              </w:rPr>
              <w:lastRenderedPageBreak/>
              <w:t>ГУК «Миорская централизованная библиотечная система», ОАО «</w:t>
            </w:r>
            <w:proofErr w:type="spellStart"/>
            <w:r w:rsidRPr="001A4142">
              <w:rPr>
                <w:sz w:val="28"/>
                <w:szCs w:val="28"/>
              </w:rPr>
              <w:t>Дригучи</w:t>
            </w:r>
            <w:proofErr w:type="spellEnd"/>
            <w:r w:rsidRPr="001A4142">
              <w:rPr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703976" cy="981075"/>
                  <wp:effectExtent l="19050" t="0" r="0" b="0"/>
                  <wp:docPr id="139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t="27168" r="33306" b="15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24" cy="98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Типовой обелиск.</w:t>
            </w:r>
          </w:p>
          <w:p w:rsidR="00EA06D6" w:rsidRPr="001A4142" w:rsidRDefault="00EA06D6" w:rsidP="00EA06D6">
            <w:pPr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>1968 г., ремонт – 2019 г.</w:t>
            </w:r>
          </w:p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1A4142">
              <w:rPr>
                <w:sz w:val="28"/>
                <w:szCs w:val="28"/>
              </w:rPr>
              <w:t>В честь памяти о 16 погибших земляках.</w:t>
            </w:r>
          </w:p>
        </w:tc>
        <w:tc>
          <w:tcPr>
            <w:tcW w:w="2977" w:type="dxa"/>
          </w:tcPr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1A4142">
              <w:rPr>
                <w:sz w:val="28"/>
                <w:szCs w:val="28"/>
              </w:rPr>
              <w:t>д. Заболотье (</w:t>
            </w:r>
            <w:proofErr w:type="spellStart"/>
            <w:r w:rsidRPr="001A4142">
              <w:rPr>
                <w:sz w:val="28"/>
                <w:szCs w:val="28"/>
              </w:rPr>
              <w:t>Перебродский</w:t>
            </w:r>
            <w:proofErr w:type="spellEnd"/>
            <w:r w:rsidRPr="001A4142">
              <w:rPr>
                <w:sz w:val="28"/>
                <w:szCs w:val="28"/>
              </w:rPr>
              <w:t xml:space="preserve"> с/с) (в парке).</w:t>
            </w:r>
          </w:p>
          <w:p w:rsidR="00EA06D6" w:rsidRPr="001A414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A4142">
              <w:rPr>
                <w:color w:val="000000"/>
                <w:sz w:val="28"/>
                <w:szCs w:val="28"/>
              </w:rPr>
              <w:t>Ш. 55.676087</w:t>
            </w:r>
          </w:p>
          <w:p w:rsidR="00EA06D6" w:rsidRPr="001A414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A4142">
              <w:rPr>
                <w:color w:val="000000"/>
                <w:sz w:val="28"/>
                <w:szCs w:val="28"/>
              </w:rPr>
              <w:t>Д. 27.447629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A4142">
              <w:rPr>
                <w:sz w:val="28"/>
                <w:szCs w:val="28"/>
              </w:rPr>
              <w:t xml:space="preserve">Шеф. - ПУПКС «Миорский», </w:t>
            </w:r>
            <w:proofErr w:type="spellStart"/>
            <w:r w:rsidRPr="001A4142">
              <w:rPr>
                <w:sz w:val="28"/>
                <w:szCs w:val="28"/>
              </w:rPr>
              <w:t>Заболотьевская</w:t>
            </w:r>
            <w:proofErr w:type="spellEnd"/>
            <w:r w:rsidRPr="001A4142">
              <w:rPr>
                <w:sz w:val="28"/>
                <w:szCs w:val="28"/>
              </w:rPr>
              <w:t xml:space="preserve"> сельская библиотека-клуб ГУК «Миорская централизованная библиотечная система».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663700" cy="1608455"/>
                  <wp:effectExtent l="19050" t="0" r="0" b="0"/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Типовой обелиск.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1967 г., ремонт, ограждение – 2015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В честь памяти о 25 погибших земляках.</w:t>
            </w:r>
          </w:p>
        </w:tc>
        <w:tc>
          <w:tcPr>
            <w:tcW w:w="2977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B736D">
              <w:rPr>
                <w:sz w:val="28"/>
                <w:szCs w:val="28"/>
              </w:rPr>
              <w:t xml:space="preserve">д. </w:t>
            </w:r>
            <w:proofErr w:type="spellStart"/>
            <w:r w:rsidRPr="000B736D">
              <w:rPr>
                <w:sz w:val="28"/>
                <w:szCs w:val="28"/>
              </w:rPr>
              <w:t>Заутье</w:t>
            </w:r>
            <w:proofErr w:type="spellEnd"/>
            <w:r w:rsidRPr="000B736D">
              <w:rPr>
                <w:sz w:val="28"/>
                <w:szCs w:val="28"/>
              </w:rPr>
              <w:t xml:space="preserve"> (</w:t>
            </w:r>
            <w:proofErr w:type="spellStart"/>
            <w:r w:rsidRPr="000B736D">
              <w:rPr>
                <w:sz w:val="28"/>
                <w:szCs w:val="28"/>
              </w:rPr>
              <w:t>Заутьевский</w:t>
            </w:r>
            <w:proofErr w:type="spellEnd"/>
            <w:r w:rsidRPr="000B736D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0B736D" w:rsidRDefault="00EA06D6" w:rsidP="00EA06D6">
            <w:pPr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Ш. 55.489964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Д. 28.137891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Шеф. – ГУО «</w:t>
            </w:r>
            <w:proofErr w:type="spellStart"/>
            <w:r w:rsidRPr="000B736D">
              <w:rPr>
                <w:sz w:val="28"/>
                <w:szCs w:val="28"/>
              </w:rPr>
              <w:t>Заутьевская</w:t>
            </w:r>
            <w:proofErr w:type="spellEnd"/>
            <w:r w:rsidRPr="000B736D">
              <w:rPr>
                <w:sz w:val="28"/>
                <w:szCs w:val="28"/>
              </w:rPr>
              <w:t xml:space="preserve"> </w:t>
            </w:r>
            <w:proofErr w:type="spellStart"/>
            <w:r w:rsidRPr="000B736D">
              <w:rPr>
                <w:sz w:val="28"/>
                <w:szCs w:val="28"/>
              </w:rPr>
              <w:t>ясли-сад-базовая</w:t>
            </w:r>
            <w:proofErr w:type="spellEnd"/>
            <w:r w:rsidRPr="000B736D">
              <w:rPr>
                <w:sz w:val="28"/>
                <w:szCs w:val="28"/>
              </w:rPr>
              <w:t xml:space="preserve"> школа».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CC2EF1">
              <w:rPr>
                <w:noProof/>
                <w:sz w:val="28"/>
                <w:szCs w:val="28"/>
              </w:rPr>
              <w:drawing>
                <wp:inline distT="0" distB="0" distL="0" distR="0">
                  <wp:extent cx="1507433" cy="1520328"/>
                  <wp:effectExtent l="19050" t="0" r="0" b="0"/>
                  <wp:docPr id="8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10000" contrast="10000"/>
                          </a:blip>
                          <a:srcRect l="12419" t="26522" b="7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25" cy="1521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D396C">
              <w:rPr>
                <w:sz w:val="28"/>
                <w:szCs w:val="28"/>
              </w:rPr>
              <w:t>Памятник воина</w:t>
            </w:r>
            <w:proofErr w:type="gramStart"/>
            <w:r w:rsidRPr="004D396C">
              <w:rPr>
                <w:sz w:val="28"/>
                <w:szCs w:val="28"/>
              </w:rPr>
              <w:t>м-</w:t>
            </w:r>
            <w:proofErr w:type="gramEnd"/>
            <w:r w:rsidRPr="004D396C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Типовой обелиск.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1967 г., ремонт – 2014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В честь памяти о 13 погибших земляках.</w:t>
            </w:r>
          </w:p>
        </w:tc>
        <w:tc>
          <w:tcPr>
            <w:tcW w:w="2977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B736D">
              <w:rPr>
                <w:sz w:val="28"/>
                <w:szCs w:val="28"/>
              </w:rPr>
              <w:t xml:space="preserve">д. </w:t>
            </w:r>
            <w:proofErr w:type="spellStart"/>
            <w:r w:rsidRPr="000B736D">
              <w:rPr>
                <w:sz w:val="28"/>
                <w:szCs w:val="28"/>
              </w:rPr>
              <w:t>Идолта</w:t>
            </w:r>
            <w:proofErr w:type="spellEnd"/>
            <w:r w:rsidRPr="000B736D">
              <w:rPr>
                <w:sz w:val="28"/>
                <w:szCs w:val="28"/>
              </w:rPr>
              <w:t xml:space="preserve"> (</w:t>
            </w:r>
            <w:proofErr w:type="spellStart"/>
            <w:r w:rsidRPr="000B736D">
              <w:rPr>
                <w:sz w:val="28"/>
                <w:szCs w:val="28"/>
              </w:rPr>
              <w:t>Повятский</w:t>
            </w:r>
            <w:proofErr w:type="spellEnd"/>
            <w:r w:rsidRPr="000B736D">
              <w:rPr>
                <w:sz w:val="28"/>
                <w:szCs w:val="28"/>
              </w:rPr>
              <w:t xml:space="preserve"> с/с) (возле </w:t>
            </w:r>
            <w:proofErr w:type="spellStart"/>
            <w:r w:rsidRPr="000B736D">
              <w:rPr>
                <w:sz w:val="28"/>
                <w:szCs w:val="28"/>
              </w:rPr>
              <w:t>Идолтовского</w:t>
            </w:r>
            <w:proofErr w:type="spellEnd"/>
            <w:r w:rsidRPr="000B736D">
              <w:rPr>
                <w:sz w:val="28"/>
                <w:szCs w:val="28"/>
              </w:rPr>
              <w:t xml:space="preserve"> Дома культуры).</w:t>
            </w:r>
          </w:p>
          <w:p w:rsidR="00EA06D6" w:rsidRPr="000B736D" w:rsidRDefault="00EA06D6" w:rsidP="00EA06D6">
            <w:pPr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Ш. 55.717592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Д. 27.564400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 xml:space="preserve">Шеф. – </w:t>
            </w:r>
            <w:proofErr w:type="spellStart"/>
            <w:r w:rsidRPr="000B736D">
              <w:rPr>
                <w:sz w:val="28"/>
                <w:szCs w:val="28"/>
              </w:rPr>
              <w:t>Идолтовская</w:t>
            </w:r>
            <w:proofErr w:type="spellEnd"/>
            <w:r w:rsidRPr="000B736D">
              <w:rPr>
                <w:sz w:val="28"/>
                <w:szCs w:val="28"/>
              </w:rPr>
              <w:t xml:space="preserve"> сельская библиотека ГУК «Миорская централизованная библиотечная система», ПУПКС «Миорский»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490261" cy="1651008"/>
                  <wp:effectExtent l="19050" t="0" r="0" b="0"/>
                  <wp:docPr id="132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t="12613" b="14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50" cy="165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Типовой обелиск.</w:t>
            </w:r>
          </w:p>
          <w:p w:rsidR="00EA06D6" w:rsidRPr="000B736D" w:rsidRDefault="00EA06D6" w:rsidP="00EA06D6">
            <w:pPr>
              <w:rPr>
                <w:color w:val="FF0000"/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1967 г.,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капитальный ремонт – 2017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В честь памяти о 60 погибших земляках.</w:t>
            </w:r>
          </w:p>
        </w:tc>
        <w:tc>
          <w:tcPr>
            <w:tcW w:w="2977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B736D">
              <w:rPr>
                <w:sz w:val="28"/>
                <w:szCs w:val="28"/>
              </w:rPr>
              <w:t xml:space="preserve">д. </w:t>
            </w:r>
            <w:proofErr w:type="spellStart"/>
            <w:proofErr w:type="gramStart"/>
            <w:r w:rsidRPr="000B736D">
              <w:rPr>
                <w:sz w:val="28"/>
                <w:szCs w:val="28"/>
              </w:rPr>
              <w:t>Ист</w:t>
            </w:r>
            <w:proofErr w:type="spellEnd"/>
            <w:proofErr w:type="gramEnd"/>
            <w:r w:rsidRPr="000B736D">
              <w:rPr>
                <w:sz w:val="28"/>
                <w:szCs w:val="28"/>
              </w:rPr>
              <w:t xml:space="preserve"> (</w:t>
            </w:r>
            <w:proofErr w:type="spellStart"/>
            <w:r w:rsidRPr="000B736D">
              <w:rPr>
                <w:sz w:val="28"/>
                <w:szCs w:val="28"/>
              </w:rPr>
              <w:t>Язненский</w:t>
            </w:r>
            <w:proofErr w:type="spellEnd"/>
            <w:r w:rsidRPr="000B736D">
              <w:rPr>
                <w:sz w:val="28"/>
                <w:szCs w:val="28"/>
              </w:rPr>
              <w:t xml:space="preserve"> с/с) (возле </w:t>
            </w:r>
            <w:proofErr w:type="spellStart"/>
            <w:r w:rsidRPr="000B736D">
              <w:rPr>
                <w:sz w:val="28"/>
                <w:szCs w:val="28"/>
              </w:rPr>
              <w:t>Истовского</w:t>
            </w:r>
            <w:proofErr w:type="spellEnd"/>
            <w:r w:rsidRPr="000B736D">
              <w:rPr>
                <w:sz w:val="28"/>
                <w:szCs w:val="28"/>
              </w:rPr>
              <w:t xml:space="preserve"> сельского клуба).</w:t>
            </w:r>
          </w:p>
          <w:p w:rsidR="00EA06D6" w:rsidRPr="000B736D" w:rsidRDefault="00EA06D6" w:rsidP="00EA06D6">
            <w:pPr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Ш. 55.434169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Д. 28.230187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 xml:space="preserve">Шеф. – </w:t>
            </w:r>
            <w:proofErr w:type="spellStart"/>
            <w:r w:rsidRPr="000B736D">
              <w:rPr>
                <w:sz w:val="28"/>
                <w:szCs w:val="28"/>
              </w:rPr>
              <w:t>Истовский</w:t>
            </w:r>
            <w:proofErr w:type="spellEnd"/>
            <w:r w:rsidRPr="000B736D">
              <w:rPr>
                <w:sz w:val="28"/>
                <w:szCs w:val="28"/>
              </w:rPr>
              <w:t xml:space="preserve"> сельский клуб ГУК «Миорская централизованная клубная система».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586299" cy="1189822"/>
                  <wp:effectExtent l="19050" t="0" r="0" b="0"/>
                  <wp:docPr id="149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05" cy="11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Типовой обелиск.</w:t>
            </w:r>
          </w:p>
          <w:p w:rsidR="00EA06D6" w:rsidRPr="000B736D" w:rsidRDefault="00EA06D6" w:rsidP="00EA06D6">
            <w:pPr>
              <w:rPr>
                <w:color w:val="FF0000"/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1967 г.,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ограждение – 2015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>В честь памяти о 29 погибших земляках.</w:t>
            </w:r>
          </w:p>
        </w:tc>
        <w:tc>
          <w:tcPr>
            <w:tcW w:w="2977" w:type="dxa"/>
          </w:tcPr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B736D">
              <w:rPr>
                <w:sz w:val="28"/>
                <w:szCs w:val="28"/>
              </w:rPr>
              <w:t xml:space="preserve">д. </w:t>
            </w:r>
            <w:proofErr w:type="spellStart"/>
            <w:r w:rsidRPr="000B736D">
              <w:rPr>
                <w:sz w:val="28"/>
                <w:szCs w:val="28"/>
              </w:rPr>
              <w:t>Каменполье</w:t>
            </w:r>
            <w:proofErr w:type="spellEnd"/>
            <w:r w:rsidRPr="000B736D">
              <w:rPr>
                <w:sz w:val="28"/>
                <w:szCs w:val="28"/>
              </w:rPr>
              <w:t xml:space="preserve"> (</w:t>
            </w:r>
            <w:proofErr w:type="spellStart"/>
            <w:r w:rsidRPr="000B736D">
              <w:rPr>
                <w:sz w:val="28"/>
                <w:szCs w:val="28"/>
              </w:rPr>
              <w:t>Перебродский</w:t>
            </w:r>
            <w:proofErr w:type="spellEnd"/>
            <w:r w:rsidRPr="000B736D">
              <w:rPr>
                <w:sz w:val="28"/>
                <w:szCs w:val="28"/>
              </w:rPr>
              <w:t xml:space="preserve"> с/с) (в центре деревни, в парке).</w:t>
            </w:r>
          </w:p>
          <w:p w:rsidR="00EA06D6" w:rsidRPr="000B736D" w:rsidRDefault="00EA06D6" w:rsidP="00EA06D6">
            <w:pPr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Ш. 55.614859</w:t>
            </w:r>
          </w:p>
          <w:p w:rsidR="00EA06D6" w:rsidRPr="000B736D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736D">
              <w:rPr>
                <w:color w:val="000000"/>
                <w:sz w:val="28"/>
                <w:szCs w:val="28"/>
              </w:rPr>
              <w:t>Д. 27.541304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B736D">
              <w:rPr>
                <w:sz w:val="28"/>
                <w:szCs w:val="28"/>
              </w:rPr>
              <w:t xml:space="preserve">Шеф. – ОАО «Миорский </w:t>
            </w:r>
            <w:proofErr w:type="spellStart"/>
            <w:r w:rsidRPr="000B736D">
              <w:rPr>
                <w:sz w:val="28"/>
                <w:szCs w:val="28"/>
              </w:rPr>
              <w:t>райагросервис</w:t>
            </w:r>
            <w:proofErr w:type="spellEnd"/>
            <w:r w:rsidRPr="000B736D">
              <w:rPr>
                <w:sz w:val="28"/>
                <w:szCs w:val="28"/>
              </w:rPr>
              <w:t>», ГУО «Миорская средняя школа № 2».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377108" cy="1702248"/>
                  <wp:effectExtent l="19050" t="0" r="0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15" cy="170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056EA1">
              <w:rPr>
                <w:sz w:val="28"/>
                <w:szCs w:val="28"/>
              </w:rPr>
              <w:t>1968 г., текущий ремонт (плитка и бордюрный камень) – 2015 г., 2017 г.).</w:t>
            </w:r>
            <w:proofErr w:type="gramEnd"/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В честь памяти о 42 погибших земляках.</w:t>
            </w:r>
          </w:p>
        </w:tc>
        <w:tc>
          <w:tcPr>
            <w:tcW w:w="2977" w:type="dxa"/>
          </w:tcPr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56EA1">
              <w:rPr>
                <w:sz w:val="28"/>
                <w:szCs w:val="28"/>
              </w:rPr>
              <w:t xml:space="preserve">д. </w:t>
            </w:r>
            <w:proofErr w:type="spellStart"/>
            <w:r w:rsidRPr="00056EA1">
              <w:rPr>
                <w:sz w:val="28"/>
                <w:szCs w:val="28"/>
              </w:rPr>
              <w:t>Моняково</w:t>
            </w:r>
            <w:proofErr w:type="spellEnd"/>
            <w:r w:rsidRPr="00056EA1">
              <w:rPr>
                <w:sz w:val="28"/>
                <w:szCs w:val="28"/>
              </w:rPr>
              <w:t xml:space="preserve"> (</w:t>
            </w:r>
            <w:proofErr w:type="spellStart"/>
            <w:r w:rsidRPr="00056EA1">
              <w:rPr>
                <w:sz w:val="28"/>
                <w:szCs w:val="28"/>
              </w:rPr>
              <w:t>Заутьевский</w:t>
            </w:r>
            <w:proofErr w:type="spellEnd"/>
            <w:r w:rsidRPr="00056EA1">
              <w:rPr>
                <w:sz w:val="28"/>
                <w:szCs w:val="28"/>
              </w:rPr>
              <w:t xml:space="preserve"> с/с) (в парке).</w:t>
            </w:r>
          </w:p>
          <w:p w:rsidR="00EA06D6" w:rsidRPr="00056EA1" w:rsidRDefault="00EA06D6" w:rsidP="00EA06D6">
            <w:pPr>
              <w:rPr>
                <w:color w:val="000000"/>
                <w:sz w:val="28"/>
                <w:szCs w:val="28"/>
              </w:rPr>
            </w:pPr>
            <w:r w:rsidRPr="00056EA1">
              <w:rPr>
                <w:color w:val="000000"/>
                <w:sz w:val="28"/>
                <w:szCs w:val="28"/>
              </w:rPr>
              <w:t>Ш. 55.536471</w:t>
            </w:r>
          </w:p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56EA1">
              <w:rPr>
                <w:color w:val="000000"/>
                <w:sz w:val="28"/>
                <w:szCs w:val="28"/>
              </w:rPr>
              <w:t>Д. 28.248250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КП «</w:t>
            </w:r>
            <w:proofErr w:type="spellStart"/>
            <w:r w:rsidRPr="00056EA1">
              <w:rPr>
                <w:sz w:val="28"/>
                <w:szCs w:val="28"/>
              </w:rPr>
              <w:t>Титово</w:t>
            </w:r>
            <w:proofErr w:type="spellEnd"/>
            <w:r w:rsidRPr="00056EA1">
              <w:rPr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818975" cy="1222873"/>
                  <wp:effectExtent l="19050" t="0" r="0" b="0"/>
                  <wp:docPr id="2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b="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75" cy="122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056EA1" w:rsidRDefault="00EA06D6" w:rsidP="00EA06D6">
            <w:pPr>
              <w:rPr>
                <w:color w:val="FF0000"/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1967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В честь памяти о 46 погибших земляках.</w:t>
            </w:r>
          </w:p>
        </w:tc>
        <w:tc>
          <w:tcPr>
            <w:tcW w:w="2977" w:type="dxa"/>
          </w:tcPr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056EA1">
              <w:rPr>
                <w:sz w:val="28"/>
                <w:szCs w:val="28"/>
              </w:rPr>
              <w:t>аг</w:t>
            </w:r>
            <w:proofErr w:type="spellEnd"/>
            <w:r w:rsidRPr="00056EA1">
              <w:rPr>
                <w:sz w:val="28"/>
                <w:szCs w:val="28"/>
              </w:rPr>
              <w:t>. Николаево (</w:t>
            </w:r>
            <w:proofErr w:type="gramStart"/>
            <w:r w:rsidRPr="00056EA1">
              <w:rPr>
                <w:sz w:val="28"/>
                <w:szCs w:val="28"/>
              </w:rPr>
              <w:t>Николаевский</w:t>
            </w:r>
            <w:proofErr w:type="gramEnd"/>
            <w:r w:rsidRPr="00056EA1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056EA1" w:rsidRDefault="00EA06D6" w:rsidP="00EA06D6">
            <w:pPr>
              <w:rPr>
                <w:color w:val="000000"/>
                <w:sz w:val="28"/>
                <w:szCs w:val="28"/>
              </w:rPr>
            </w:pPr>
            <w:r w:rsidRPr="00056EA1">
              <w:rPr>
                <w:color w:val="000000"/>
                <w:sz w:val="28"/>
                <w:szCs w:val="28"/>
              </w:rPr>
              <w:t>Ш. 55.538179</w:t>
            </w:r>
          </w:p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56EA1">
              <w:rPr>
                <w:color w:val="000000"/>
                <w:sz w:val="28"/>
                <w:szCs w:val="28"/>
              </w:rPr>
              <w:t>Д. 28.114017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Шеф. – ОАО «Николаевский», ГУО «</w:t>
            </w:r>
            <w:proofErr w:type="spellStart"/>
            <w:r w:rsidRPr="00056EA1">
              <w:rPr>
                <w:sz w:val="28"/>
                <w:szCs w:val="28"/>
              </w:rPr>
              <w:t>Ситьковская</w:t>
            </w:r>
            <w:proofErr w:type="spellEnd"/>
            <w:r w:rsidRPr="00056EA1">
              <w:rPr>
                <w:sz w:val="28"/>
                <w:szCs w:val="28"/>
              </w:rPr>
              <w:t xml:space="preserve"> </w:t>
            </w:r>
            <w:proofErr w:type="spellStart"/>
            <w:r w:rsidRPr="00056EA1">
              <w:rPr>
                <w:sz w:val="28"/>
                <w:szCs w:val="28"/>
              </w:rPr>
              <w:t>ясли-</w:t>
            </w:r>
            <w:r w:rsidRPr="00056EA1">
              <w:rPr>
                <w:sz w:val="28"/>
                <w:szCs w:val="28"/>
              </w:rPr>
              <w:lastRenderedPageBreak/>
              <w:t>сад-средняя</w:t>
            </w:r>
            <w:proofErr w:type="spellEnd"/>
            <w:r w:rsidRPr="00056EA1">
              <w:rPr>
                <w:sz w:val="28"/>
                <w:szCs w:val="28"/>
              </w:rPr>
              <w:t xml:space="preserve"> школа».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924050" cy="1261409"/>
                  <wp:effectExtent l="19050" t="0" r="0" b="0"/>
                  <wp:docPr id="10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9996" b="1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33" cy="126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1967 г., текущий ремонт – 2014 г., 2019 г</w:t>
            </w:r>
            <w:proofErr w:type="gramStart"/>
            <w:r w:rsidRPr="00056EA1">
              <w:rPr>
                <w:sz w:val="28"/>
                <w:szCs w:val="28"/>
              </w:rPr>
              <w:t>..</w:t>
            </w:r>
            <w:proofErr w:type="gramEnd"/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В честь памяти о 21 погибшем земляке.</w:t>
            </w:r>
          </w:p>
        </w:tc>
        <w:tc>
          <w:tcPr>
            <w:tcW w:w="2977" w:type="dxa"/>
          </w:tcPr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056EA1">
              <w:rPr>
                <w:sz w:val="28"/>
                <w:szCs w:val="28"/>
              </w:rPr>
              <w:t>аг</w:t>
            </w:r>
            <w:proofErr w:type="spellEnd"/>
            <w:r w:rsidRPr="00056EA1">
              <w:rPr>
                <w:sz w:val="28"/>
                <w:szCs w:val="28"/>
              </w:rPr>
              <w:t xml:space="preserve">. </w:t>
            </w:r>
            <w:proofErr w:type="spellStart"/>
            <w:r w:rsidRPr="00056EA1">
              <w:rPr>
                <w:sz w:val="28"/>
                <w:szCs w:val="28"/>
              </w:rPr>
              <w:t>Новгороды</w:t>
            </w:r>
            <w:proofErr w:type="spellEnd"/>
            <w:r w:rsidRPr="00056EA1">
              <w:rPr>
                <w:sz w:val="28"/>
                <w:szCs w:val="28"/>
              </w:rPr>
              <w:t xml:space="preserve"> (</w:t>
            </w:r>
            <w:proofErr w:type="spellStart"/>
            <w:r w:rsidRPr="00056EA1">
              <w:rPr>
                <w:sz w:val="28"/>
                <w:szCs w:val="28"/>
              </w:rPr>
              <w:t>Новопогостский</w:t>
            </w:r>
            <w:proofErr w:type="spellEnd"/>
            <w:r w:rsidRPr="00056EA1">
              <w:rPr>
                <w:sz w:val="28"/>
                <w:szCs w:val="28"/>
              </w:rPr>
              <w:t xml:space="preserve"> с/с) (в центре </w:t>
            </w:r>
            <w:proofErr w:type="spellStart"/>
            <w:r w:rsidRPr="00056EA1">
              <w:rPr>
                <w:sz w:val="28"/>
                <w:szCs w:val="28"/>
              </w:rPr>
              <w:t>агрогородка</w:t>
            </w:r>
            <w:proofErr w:type="spellEnd"/>
            <w:r w:rsidRPr="00056EA1">
              <w:rPr>
                <w:sz w:val="28"/>
                <w:szCs w:val="28"/>
              </w:rPr>
              <w:t>).</w:t>
            </w:r>
          </w:p>
          <w:p w:rsidR="00EA06D6" w:rsidRPr="00056EA1" w:rsidRDefault="00EA06D6" w:rsidP="00EA06D6">
            <w:pPr>
              <w:rPr>
                <w:color w:val="000000"/>
                <w:sz w:val="28"/>
                <w:szCs w:val="28"/>
              </w:rPr>
            </w:pPr>
            <w:r w:rsidRPr="00056EA1">
              <w:rPr>
                <w:color w:val="000000"/>
                <w:sz w:val="28"/>
                <w:szCs w:val="28"/>
              </w:rPr>
              <w:t>Ш. 55.528908</w:t>
            </w:r>
          </w:p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56EA1">
              <w:rPr>
                <w:color w:val="000000"/>
                <w:sz w:val="28"/>
                <w:szCs w:val="28"/>
              </w:rPr>
              <w:t>Д. 27.596538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Шеф. – Новгородский сельский Дом культуры ГУК «Миорская централизованная клубная система», Новгородская сельская библиотека ГУК «Миорская централизованная библиотечная система».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360465" cy="1817783"/>
                  <wp:effectExtent l="19050" t="0" r="0" b="0"/>
                  <wp:docPr id="119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70" cy="182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056EA1" w:rsidRDefault="00EA06D6" w:rsidP="00EA06D6">
            <w:pPr>
              <w:rPr>
                <w:color w:val="FF0000"/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1967 г.,</w:t>
            </w:r>
          </w:p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замена плит – 2016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В честь памяти о 34 погибших земляках.</w:t>
            </w:r>
          </w:p>
        </w:tc>
        <w:tc>
          <w:tcPr>
            <w:tcW w:w="2977" w:type="dxa"/>
          </w:tcPr>
          <w:p w:rsidR="00EA06D6" w:rsidRPr="00056EA1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056EA1">
              <w:rPr>
                <w:sz w:val="28"/>
                <w:szCs w:val="28"/>
              </w:rPr>
              <w:t xml:space="preserve">д. </w:t>
            </w:r>
            <w:proofErr w:type="spellStart"/>
            <w:r w:rsidRPr="00056EA1">
              <w:rPr>
                <w:sz w:val="28"/>
                <w:szCs w:val="28"/>
              </w:rPr>
              <w:t>Окунево</w:t>
            </w:r>
            <w:proofErr w:type="spellEnd"/>
            <w:r w:rsidRPr="00056EA1">
              <w:rPr>
                <w:sz w:val="28"/>
                <w:szCs w:val="28"/>
              </w:rPr>
              <w:t xml:space="preserve"> (</w:t>
            </w:r>
            <w:proofErr w:type="gramStart"/>
            <w:r w:rsidRPr="00056EA1">
              <w:rPr>
                <w:sz w:val="28"/>
                <w:szCs w:val="28"/>
              </w:rPr>
              <w:t>Николаевский</w:t>
            </w:r>
            <w:proofErr w:type="gramEnd"/>
            <w:r w:rsidRPr="00056EA1">
              <w:rPr>
                <w:sz w:val="28"/>
                <w:szCs w:val="28"/>
              </w:rPr>
              <w:t xml:space="preserve"> с/с) (в центре деревни, возле автобусной станции).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6EA1">
              <w:rPr>
                <w:sz w:val="28"/>
                <w:szCs w:val="28"/>
              </w:rPr>
              <w:t>Шеф. – ОАО «Николаевский», ГУО «</w:t>
            </w:r>
            <w:proofErr w:type="spellStart"/>
            <w:r w:rsidRPr="00056EA1">
              <w:rPr>
                <w:sz w:val="28"/>
                <w:szCs w:val="28"/>
              </w:rPr>
              <w:t>Ситьковская</w:t>
            </w:r>
            <w:proofErr w:type="spellEnd"/>
            <w:r w:rsidRPr="00056EA1">
              <w:rPr>
                <w:sz w:val="28"/>
                <w:szCs w:val="28"/>
              </w:rPr>
              <w:t xml:space="preserve"> </w:t>
            </w:r>
            <w:proofErr w:type="spellStart"/>
            <w:r w:rsidRPr="00056EA1">
              <w:rPr>
                <w:sz w:val="28"/>
                <w:szCs w:val="28"/>
              </w:rPr>
              <w:t>ясли-</w:t>
            </w:r>
            <w:r w:rsidRPr="00056EA1">
              <w:rPr>
                <w:sz w:val="28"/>
                <w:szCs w:val="28"/>
              </w:rPr>
              <w:lastRenderedPageBreak/>
              <w:t>сад-средняя</w:t>
            </w:r>
            <w:proofErr w:type="spellEnd"/>
            <w:r w:rsidRPr="00056EA1">
              <w:rPr>
                <w:sz w:val="28"/>
                <w:szCs w:val="28"/>
              </w:rPr>
              <w:t xml:space="preserve"> школа».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589405" cy="1192153"/>
                  <wp:effectExtent l="19050" t="0" r="0" b="0"/>
                  <wp:docPr id="11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41" cy="119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B9289E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9289E">
              <w:rPr>
                <w:sz w:val="28"/>
                <w:szCs w:val="28"/>
              </w:rPr>
              <w:t>1967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9289E">
              <w:rPr>
                <w:sz w:val="28"/>
                <w:szCs w:val="28"/>
              </w:rPr>
              <w:t>В честь памяти о 12 погибших земляках.</w:t>
            </w:r>
          </w:p>
        </w:tc>
        <w:tc>
          <w:tcPr>
            <w:tcW w:w="2977" w:type="dxa"/>
          </w:tcPr>
          <w:p w:rsidR="00EA06D6" w:rsidRPr="00B9289E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B9289E">
              <w:rPr>
                <w:sz w:val="28"/>
                <w:szCs w:val="28"/>
              </w:rPr>
              <w:t>аг</w:t>
            </w:r>
            <w:proofErr w:type="spellEnd"/>
            <w:r w:rsidRPr="00B9289E">
              <w:rPr>
                <w:sz w:val="28"/>
                <w:szCs w:val="28"/>
              </w:rPr>
              <w:t xml:space="preserve">. </w:t>
            </w:r>
            <w:proofErr w:type="spellStart"/>
            <w:r w:rsidRPr="00B9289E">
              <w:rPr>
                <w:sz w:val="28"/>
                <w:szCs w:val="28"/>
              </w:rPr>
              <w:t>Папшули</w:t>
            </w:r>
            <w:proofErr w:type="spellEnd"/>
            <w:r w:rsidRPr="00B9289E">
              <w:rPr>
                <w:sz w:val="28"/>
                <w:szCs w:val="28"/>
              </w:rPr>
              <w:t xml:space="preserve"> (</w:t>
            </w:r>
            <w:proofErr w:type="spellStart"/>
            <w:r w:rsidRPr="00B9289E">
              <w:rPr>
                <w:sz w:val="28"/>
                <w:szCs w:val="28"/>
              </w:rPr>
              <w:t>Заутьевский</w:t>
            </w:r>
            <w:proofErr w:type="spellEnd"/>
            <w:r w:rsidRPr="00B9289E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B9289E" w:rsidRDefault="00EA06D6" w:rsidP="00EA06D6">
            <w:pPr>
              <w:rPr>
                <w:color w:val="000000"/>
                <w:sz w:val="28"/>
                <w:szCs w:val="28"/>
              </w:rPr>
            </w:pPr>
            <w:r w:rsidRPr="00B9289E">
              <w:rPr>
                <w:color w:val="000000"/>
                <w:sz w:val="28"/>
                <w:szCs w:val="28"/>
              </w:rPr>
              <w:t>Ш. 55.488245</w:t>
            </w:r>
          </w:p>
          <w:p w:rsidR="00EA06D6" w:rsidRPr="00B9289E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289E">
              <w:rPr>
                <w:color w:val="000000"/>
                <w:sz w:val="28"/>
                <w:szCs w:val="28"/>
              </w:rPr>
              <w:t>Д. 28.035403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9289E">
              <w:rPr>
                <w:sz w:val="28"/>
                <w:szCs w:val="28"/>
              </w:rPr>
              <w:t>Шеф. – ОАО «</w:t>
            </w:r>
            <w:proofErr w:type="spellStart"/>
            <w:r w:rsidRPr="00B9289E">
              <w:rPr>
                <w:sz w:val="28"/>
                <w:szCs w:val="28"/>
              </w:rPr>
              <w:t>Папшули</w:t>
            </w:r>
            <w:proofErr w:type="spellEnd"/>
            <w:r w:rsidRPr="00B9289E">
              <w:rPr>
                <w:sz w:val="28"/>
                <w:szCs w:val="28"/>
              </w:rPr>
              <w:t xml:space="preserve">», </w:t>
            </w:r>
            <w:proofErr w:type="spellStart"/>
            <w:r w:rsidRPr="00B9289E">
              <w:rPr>
                <w:sz w:val="28"/>
                <w:szCs w:val="28"/>
              </w:rPr>
              <w:t>Папшулевский</w:t>
            </w:r>
            <w:proofErr w:type="spellEnd"/>
            <w:r w:rsidRPr="00B9289E">
              <w:rPr>
                <w:sz w:val="28"/>
                <w:szCs w:val="28"/>
              </w:rPr>
              <w:t xml:space="preserve"> сельский клуб ГУК «Миорская централизованная клубная система».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018662" cy="1361085"/>
                  <wp:effectExtent l="19050" t="0" r="0" b="0"/>
                  <wp:docPr id="9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80" cy="136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1967 г., текущий ремонт -2019г.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В честь памяти о 19 погибших земляках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8C6C8A">
              <w:rPr>
                <w:sz w:val="28"/>
                <w:szCs w:val="28"/>
              </w:rPr>
              <w:t xml:space="preserve">д. </w:t>
            </w:r>
            <w:proofErr w:type="spellStart"/>
            <w:r w:rsidRPr="008C6C8A">
              <w:rPr>
                <w:sz w:val="28"/>
                <w:szCs w:val="28"/>
              </w:rPr>
              <w:t>Паташня</w:t>
            </w:r>
            <w:proofErr w:type="spellEnd"/>
            <w:r w:rsidRPr="008C6C8A">
              <w:rPr>
                <w:sz w:val="28"/>
                <w:szCs w:val="28"/>
              </w:rPr>
              <w:t xml:space="preserve"> (</w:t>
            </w:r>
            <w:proofErr w:type="spellStart"/>
            <w:r w:rsidRPr="008C6C8A">
              <w:rPr>
                <w:sz w:val="28"/>
                <w:szCs w:val="28"/>
              </w:rPr>
              <w:t>Повятский</w:t>
            </w:r>
            <w:proofErr w:type="spellEnd"/>
            <w:r w:rsidRPr="008C6C8A">
              <w:rPr>
                <w:sz w:val="28"/>
                <w:szCs w:val="28"/>
              </w:rPr>
              <w:t xml:space="preserve"> с/с) (в парке).</w:t>
            </w:r>
          </w:p>
          <w:p w:rsidR="00EA06D6" w:rsidRPr="008C6C8A" w:rsidRDefault="00EA06D6" w:rsidP="00EA06D6">
            <w:pPr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Ш. 55.754383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Д. 27.716918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 xml:space="preserve">Шеф. – </w:t>
            </w:r>
            <w:proofErr w:type="spellStart"/>
            <w:r w:rsidRPr="008C6C8A">
              <w:rPr>
                <w:sz w:val="28"/>
                <w:szCs w:val="28"/>
              </w:rPr>
              <w:t>Паташнянский</w:t>
            </w:r>
            <w:proofErr w:type="spellEnd"/>
            <w:r w:rsidRPr="008C6C8A">
              <w:rPr>
                <w:sz w:val="28"/>
                <w:szCs w:val="28"/>
              </w:rPr>
              <w:t xml:space="preserve"> сельский клуб ГУК «Миорская централизованная клубная система», ОАО «</w:t>
            </w:r>
            <w:proofErr w:type="spellStart"/>
            <w:r w:rsidRPr="008C6C8A">
              <w:rPr>
                <w:sz w:val="28"/>
                <w:szCs w:val="28"/>
              </w:rPr>
              <w:t>Мерица</w:t>
            </w:r>
            <w:proofErr w:type="spellEnd"/>
            <w:r w:rsidRPr="008C6C8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938512" cy="1289624"/>
                  <wp:effectExtent l="19050" t="0" r="4588" b="0"/>
                  <wp:docPr id="13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50" cy="1292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1967 г.,</w:t>
            </w:r>
            <w:r w:rsidRPr="008C6C8A">
              <w:rPr>
                <w:color w:val="FF0000"/>
                <w:sz w:val="28"/>
                <w:szCs w:val="28"/>
              </w:rPr>
              <w:t xml:space="preserve"> </w:t>
            </w:r>
            <w:r w:rsidRPr="008C6C8A">
              <w:rPr>
                <w:sz w:val="28"/>
                <w:szCs w:val="28"/>
              </w:rPr>
              <w:t>ремонт – 2017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В честь памяти о 44 погибших земляках.</w:t>
            </w:r>
          </w:p>
        </w:tc>
        <w:tc>
          <w:tcPr>
            <w:tcW w:w="2977" w:type="dxa"/>
          </w:tcPr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8C6C8A">
              <w:rPr>
                <w:sz w:val="28"/>
                <w:szCs w:val="28"/>
              </w:rPr>
              <w:t xml:space="preserve">д. </w:t>
            </w:r>
            <w:proofErr w:type="spellStart"/>
            <w:r w:rsidRPr="008C6C8A">
              <w:rPr>
                <w:sz w:val="28"/>
                <w:szCs w:val="28"/>
              </w:rPr>
              <w:t>Перебродье</w:t>
            </w:r>
            <w:proofErr w:type="spellEnd"/>
            <w:r w:rsidRPr="008C6C8A">
              <w:rPr>
                <w:sz w:val="28"/>
                <w:szCs w:val="28"/>
              </w:rPr>
              <w:t xml:space="preserve"> (</w:t>
            </w:r>
            <w:proofErr w:type="spellStart"/>
            <w:r w:rsidRPr="008C6C8A">
              <w:rPr>
                <w:sz w:val="28"/>
                <w:szCs w:val="28"/>
              </w:rPr>
              <w:t>Перебродский</w:t>
            </w:r>
            <w:proofErr w:type="spellEnd"/>
            <w:r w:rsidRPr="008C6C8A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8C6C8A" w:rsidRDefault="00EA06D6" w:rsidP="00EA06D6">
            <w:pPr>
              <w:rPr>
                <w:color w:val="000000"/>
                <w:sz w:val="28"/>
                <w:szCs w:val="28"/>
              </w:rPr>
            </w:pPr>
            <w:r w:rsidRPr="008C6C8A">
              <w:rPr>
                <w:color w:val="000000"/>
                <w:sz w:val="28"/>
                <w:szCs w:val="28"/>
              </w:rPr>
              <w:t>Ш. 55.624271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6C8A">
              <w:rPr>
                <w:color w:val="000000"/>
                <w:sz w:val="28"/>
                <w:szCs w:val="28"/>
              </w:rPr>
              <w:t>Д. 27.391412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 xml:space="preserve">Шеф. – ПУПКС «Миорский», </w:t>
            </w:r>
            <w:proofErr w:type="spellStart"/>
            <w:r w:rsidRPr="008C6C8A">
              <w:rPr>
                <w:sz w:val="28"/>
                <w:szCs w:val="28"/>
              </w:rPr>
              <w:t>Перебродский</w:t>
            </w:r>
            <w:proofErr w:type="spellEnd"/>
            <w:r w:rsidRPr="008C6C8A">
              <w:rPr>
                <w:sz w:val="28"/>
                <w:szCs w:val="28"/>
              </w:rPr>
              <w:t xml:space="preserve"> сельский Дом культуры ГУК «Миорская централизованная клубная система».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837713" cy="1332581"/>
                  <wp:effectExtent l="19050" t="0" r="0" b="0"/>
                  <wp:docPr id="12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t="14401" r="32165" b="1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87" cy="13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D396C">
              <w:rPr>
                <w:sz w:val="28"/>
                <w:szCs w:val="28"/>
              </w:rPr>
              <w:t>Памятник воина</w:t>
            </w:r>
            <w:proofErr w:type="gramStart"/>
            <w:r w:rsidRPr="004D396C">
              <w:rPr>
                <w:sz w:val="28"/>
                <w:szCs w:val="28"/>
              </w:rPr>
              <w:t>м-</w:t>
            </w:r>
            <w:proofErr w:type="gramEnd"/>
            <w:r w:rsidRPr="004D396C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обелиск,</w:t>
            </w:r>
            <w:r w:rsidRPr="00F00CF4">
              <w:rPr>
                <w:sz w:val="18"/>
                <w:szCs w:val="20"/>
              </w:rPr>
              <w:t xml:space="preserve"> </w:t>
            </w:r>
            <w:r w:rsidRPr="008C6C8A">
              <w:rPr>
                <w:sz w:val="28"/>
                <w:szCs w:val="28"/>
              </w:rPr>
              <w:t>скульптура воина</w:t>
            </w:r>
            <w:r>
              <w:rPr>
                <w:sz w:val="28"/>
                <w:szCs w:val="28"/>
              </w:rPr>
              <w:t>.</w:t>
            </w:r>
          </w:p>
          <w:p w:rsidR="00EA06D6" w:rsidRPr="008C6C8A" w:rsidRDefault="00EA06D6" w:rsidP="00EA06D6">
            <w:pPr>
              <w:rPr>
                <w:color w:val="FF0000"/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1967 г.,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ремонт – 2016 г.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В честь памяти о 55 погибших земляках.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06D6" w:rsidRPr="008C6C8A" w:rsidRDefault="00EA06D6" w:rsidP="00EA06D6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Миорский район, </w:t>
            </w:r>
            <w:r w:rsidRPr="008C6C8A">
              <w:rPr>
                <w:sz w:val="28"/>
                <w:szCs w:val="28"/>
              </w:rPr>
              <w:t>аг. Повятье (Повятский с/с) (возле Повятского школы)</w:t>
            </w:r>
            <w:r w:rsidRPr="008C6C8A">
              <w:rPr>
                <w:sz w:val="28"/>
                <w:szCs w:val="28"/>
                <w:lang w:val="ru-RU"/>
              </w:rPr>
              <w:t>.</w:t>
            </w:r>
          </w:p>
          <w:p w:rsidR="00EA06D6" w:rsidRPr="008C6C8A" w:rsidRDefault="00EA06D6" w:rsidP="00EA06D6">
            <w:pPr>
              <w:rPr>
                <w:color w:val="000000"/>
                <w:sz w:val="28"/>
                <w:szCs w:val="28"/>
              </w:rPr>
            </w:pPr>
            <w:r w:rsidRPr="008C6C8A">
              <w:rPr>
                <w:color w:val="000000"/>
                <w:sz w:val="28"/>
                <w:szCs w:val="28"/>
              </w:rPr>
              <w:t>Ш. 55.701486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6C8A">
              <w:rPr>
                <w:color w:val="000000"/>
                <w:sz w:val="28"/>
                <w:szCs w:val="28"/>
              </w:rPr>
              <w:t>Д. 27.638413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Шеф. – ГУО «</w:t>
            </w:r>
            <w:proofErr w:type="spellStart"/>
            <w:r w:rsidRPr="008C6C8A">
              <w:rPr>
                <w:sz w:val="28"/>
                <w:szCs w:val="28"/>
              </w:rPr>
              <w:t>Повятская</w:t>
            </w:r>
            <w:proofErr w:type="spellEnd"/>
            <w:r w:rsidRPr="008C6C8A">
              <w:rPr>
                <w:sz w:val="28"/>
                <w:szCs w:val="28"/>
              </w:rPr>
              <w:t xml:space="preserve"> </w:t>
            </w:r>
            <w:proofErr w:type="spellStart"/>
            <w:r w:rsidRPr="008C6C8A">
              <w:rPr>
                <w:sz w:val="28"/>
                <w:szCs w:val="28"/>
              </w:rPr>
              <w:t>ясли-сад-средняя</w:t>
            </w:r>
            <w:proofErr w:type="spellEnd"/>
            <w:r w:rsidRPr="008C6C8A">
              <w:rPr>
                <w:sz w:val="28"/>
                <w:szCs w:val="28"/>
              </w:rPr>
              <w:t xml:space="preserve"> школа».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155440" cy="1542362"/>
                  <wp:effectExtent l="19050" t="0" r="6610" b="0"/>
                  <wp:docPr id="3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92" cy="154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Типовой обелиск.</w:t>
            </w:r>
          </w:p>
          <w:p w:rsidR="00EA06D6" w:rsidRPr="008C6C8A" w:rsidRDefault="00EA06D6" w:rsidP="00EA06D6">
            <w:pPr>
              <w:rPr>
                <w:color w:val="FF0000"/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1967 г.,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капитальный ремонт – 2014-2015 гг.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В честь памяти о погибших земляках.</w:t>
            </w:r>
          </w:p>
        </w:tc>
        <w:tc>
          <w:tcPr>
            <w:tcW w:w="2977" w:type="dxa"/>
          </w:tcPr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8C6C8A">
              <w:rPr>
                <w:sz w:val="28"/>
                <w:szCs w:val="28"/>
              </w:rPr>
              <w:t>аг</w:t>
            </w:r>
            <w:proofErr w:type="spellEnd"/>
            <w:r w:rsidRPr="008C6C8A">
              <w:rPr>
                <w:sz w:val="28"/>
                <w:szCs w:val="28"/>
              </w:rPr>
              <w:t xml:space="preserve">. </w:t>
            </w:r>
            <w:proofErr w:type="spellStart"/>
            <w:r w:rsidRPr="008C6C8A">
              <w:rPr>
                <w:sz w:val="28"/>
                <w:szCs w:val="28"/>
              </w:rPr>
              <w:t>Подъельцы</w:t>
            </w:r>
            <w:proofErr w:type="spellEnd"/>
            <w:r w:rsidRPr="008C6C8A">
              <w:rPr>
                <w:sz w:val="28"/>
                <w:szCs w:val="28"/>
              </w:rPr>
              <w:t xml:space="preserve"> (Миорский с/с), ул. </w:t>
            </w:r>
            <w:proofErr w:type="spellStart"/>
            <w:r w:rsidRPr="008C6C8A">
              <w:rPr>
                <w:sz w:val="28"/>
                <w:szCs w:val="28"/>
              </w:rPr>
              <w:t>Дворносельская</w:t>
            </w:r>
            <w:proofErr w:type="spellEnd"/>
            <w:r w:rsidRPr="008C6C8A">
              <w:rPr>
                <w:sz w:val="28"/>
                <w:szCs w:val="28"/>
              </w:rPr>
              <w:t>.</w:t>
            </w:r>
          </w:p>
          <w:p w:rsidR="00EA06D6" w:rsidRPr="008C6C8A" w:rsidRDefault="00EA06D6" w:rsidP="00EA06D6">
            <w:pPr>
              <w:rPr>
                <w:color w:val="000000"/>
                <w:sz w:val="28"/>
                <w:szCs w:val="28"/>
              </w:rPr>
            </w:pPr>
            <w:r w:rsidRPr="008C6C8A">
              <w:rPr>
                <w:color w:val="000000"/>
                <w:sz w:val="28"/>
                <w:szCs w:val="28"/>
              </w:rPr>
              <w:t>Ш. 55.607021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C6C8A">
              <w:rPr>
                <w:color w:val="000000"/>
                <w:sz w:val="28"/>
                <w:szCs w:val="28"/>
              </w:rPr>
              <w:t>Д. 27.634597</w:t>
            </w:r>
          </w:p>
          <w:p w:rsidR="00EA06D6" w:rsidRPr="008C6C8A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6C8A">
              <w:rPr>
                <w:sz w:val="28"/>
                <w:szCs w:val="28"/>
              </w:rPr>
              <w:t>Шеф. – ОАО «</w:t>
            </w:r>
            <w:proofErr w:type="spellStart"/>
            <w:r w:rsidRPr="008C6C8A">
              <w:rPr>
                <w:sz w:val="28"/>
                <w:szCs w:val="28"/>
              </w:rPr>
              <w:t>Подъельцы</w:t>
            </w:r>
            <w:proofErr w:type="spellEnd"/>
            <w:r w:rsidRPr="008C6C8A">
              <w:rPr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347042" cy="1476260"/>
                  <wp:effectExtent l="19050" t="0" r="5508" b="0"/>
                  <wp:docPr id="9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10000"/>
                          </a:blip>
                          <a:srcRect l="14024" r="17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2" cy="147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Типовой обелиск.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1967 г.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В честь памяти о 15 погибших земляках.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4223BC">
              <w:rPr>
                <w:sz w:val="28"/>
                <w:szCs w:val="28"/>
              </w:rPr>
              <w:t xml:space="preserve">д. </w:t>
            </w:r>
            <w:proofErr w:type="spellStart"/>
            <w:r w:rsidRPr="004223BC">
              <w:rPr>
                <w:sz w:val="28"/>
                <w:szCs w:val="28"/>
              </w:rPr>
              <w:t>Ситьково</w:t>
            </w:r>
            <w:proofErr w:type="spellEnd"/>
            <w:r w:rsidRPr="004223BC">
              <w:rPr>
                <w:sz w:val="28"/>
                <w:szCs w:val="28"/>
              </w:rPr>
              <w:t xml:space="preserve"> (</w:t>
            </w:r>
            <w:proofErr w:type="gramStart"/>
            <w:r w:rsidRPr="004223BC">
              <w:rPr>
                <w:sz w:val="28"/>
                <w:szCs w:val="28"/>
              </w:rPr>
              <w:t>Николаевский</w:t>
            </w:r>
            <w:proofErr w:type="gramEnd"/>
            <w:r w:rsidRPr="004223BC">
              <w:rPr>
                <w:sz w:val="28"/>
                <w:szCs w:val="28"/>
              </w:rPr>
              <w:t xml:space="preserve"> с/с) (в центре деревни, в парке).</w:t>
            </w:r>
          </w:p>
          <w:p w:rsidR="00EA06D6" w:rsidRPr="004223BC" w:rsidRDefault="00EA06D6" w:rsidP="00EA06D6">
            <w:pPr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Ш. 55.531608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Д. 28.057342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Шеф. – ОАО «Николаевский», ГУО «</w:t>
            </w:r>
            <w:proofErr w:type="spellStart"/>
            <w:r w:rsidRPr="004223BC">
              <w:rPr>
                <w:sz w:val="28"/>
                <w:szCs w:val="28"/>
              </w:rPr>
              <w:t>Ситьковская</w:t>
            </w:r>
            <w:proofErr w:type="spellEnd"/>
            <w:r w:rsidRPr="004223BC">
              <w:rPr>
                <w:sz w:val="28"/>
                <w:szCs w:val="28"/>
              </w:rPr>
              <w:t xml:space="preserve"> </w:t>
            </w:r>
            <w:proofErr w:type="spellStart"/>
            <w:r w:rsidRPr="004223BC">
              <w:rPr>
                <w:sz w:val="28"/>
                <w:szCs w:val="28"/>
              </w:rPr>
              <w:t>ясли-сад-средняя</w:t>
            </w:r>
            <w:proofErr w:type="spellEnd"/>
            <w:r w:rsidRPr="004223BC">
              <w:rPr>
                <w:sz w:val="28"/>
                <w:szCs w:val="28"/>
              </w:rPr>
              <w:t xml:space="preserve"> школа».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удовлетворительное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992" cy="1028700"/>
                  <wp:effectExtent l="19050" t="0" r="9158" b="0"/>
                  <wp:docPr id="110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87" cy="103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Типовой обелиск.</w:t>
            </w:r>
          </w:p>
          <w:p w:rsidR="00EA06D6" w:rsidRPr="004223BC" w:rsidRDefault="00EA06D6" w:rsidP="00EA06D6">
            <w:pPr>
              <w:rPr>
                <w:color w:val="FF0000"/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1970 г.,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ремонт – 2016 г.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В честь памяти о 23 погибших земляках.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r w:rsidRPr="004223BC">
              <w:rPr>
                <w:sz w:val="28"/>
                <w:szCs w:val="28"/>
              </w:rPr>
              <w:t>д. Слобода (</w:t>
            </w:r>
            <w:proofErr w:type="spellStart"/>
            <w:r w:rsidRPr="004223BC">
              <w:rPr>
                <w:sz w:val="28"/>
                <w:szCs w:val="28"/>
              </w:rPr>
              <w:t>Узменский</w:t>
            </w:r>
            <w:proofErr w:type="spellEnd"/>
            <w:r w:rsidRPr="004223BC">
              <w:rPr>
                <w:sz w:val="28"/>
                <w:szCs w:val="28"/>
              </w:rPr>
              <w:t xml:space="preserve"> с/с), ул. </w:t>
            </w:r>
            <w:proofErr w:type="spellStart"/>
            <w:r w:rsidRPr="004223BC">
              <w:rPr>
                <w:sz w:val="28"/>
                <w:szCs w:val="28"/>
              </w:rPr>
              <w:t>Придвинская</w:t>
            </w:r>
            <w:proofErr w:type="spellEnd"/>
            <w:r w:rsidRPr="004223BC">
              <w:rPr>
                <w:sz w:val="28"/>
                <w:szCs w:val="28"/>
              </w:rPr>
              <w:t>.</w:t>
            </w:r>
          </w:p>
          <w:p w:rsidR="00EA06D6" w:rsidRPr="004223BC" w:rsidRDefault="00EA06D6" w:rsidP="00EA06D6">
            <w:pPr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Ш. 55.783498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Д. 27.926398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 xml:space="preserve">Шеф. – ГУО «Слободская </w:t>
            </w:r>
            <w:proofErr w:type="spellStart"/>
            <w:r w:rsidRPr="004223BC">
              <w:rPr>
                <w:sz w:val="28"/>
                <w:szCs w:val="28"/>
              </w:rPr>
              <w:t>ясли-сад-начальная</w:t>
            </w:r>
            <w:proofErr w:type="spellEnd"/>
            <w:r w:rsidRPr="004223BC">
              <w:rPr>
                <w:sz w:val="28"/>
                <w:szCs w:val="28"/>
              </w:rPr>
              <w:t xml:space="preserve"> школа Миорского района», </w:t>
            </w:r>
            <w:r w:rsidRPr="004223BC">
              <w:rPr>
                <w:sz w:val="28"/>
                <w:szCs w:val="28"/>
              </w:rPr>
              <w:lastRenderedPageBreak/>
              <w:t>ОАО «Гвардейский».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4223BC">
              <w:rPr>
                <w:sz w:val="28"/>
                <w:szCs w:val="28"/>
              </w:rPr>
              <w:lastRenderedPageBreak/>
              <w:t>у</w:t>
            </w:r>
            <w:proofErr w:type="gramEnd"/>
            <w:r w:rsidRPr="004223BC">
              <w:rPr>
                <w:sz w:val="28"/>
                <w:szCs w:val="28"/>
              </w:rPr>
              <w:t>довлетворительное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439273" cy="961542"/>
                  <wp:effectExtent l="19050" t="0" r="8527" b="0"/>
                  <wp:docPr id="6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70" cy="96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D396C">
              <w:rPr>
                <w:sz w:val="28"/>
                <w:szCs w:val="28"/>
              </w:rPr>
              <w:t>Памятник воина</w:t>
            </w:r>
            <w:proofErr w:type="gramStart"/>
            <w:r w:rsidRPr="004D396C">
              <w:rPr>
                <w:sz w:val="28"/>
                <w:szCs w:val="28"/>
              </w:rPr>
              <w:t>м-</w:t>
            </w:r>
            <w:proofErr w:type="gramEnd"/>
            <w:r w:rsidRPr="004D396C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 xml:space="preserve">Типовой обелиск, </w:t>
            </w:r>
            <w:proofErr w:type="spellStart"/>
            <w:r w:rsidRPr="004223BC">
              <w:rPr>
                <w:sz w:val="28"/>
                <w:szCs w:val="28"/>
              </w:rPr>
              <w:t>скультура</w:t>
            </w:r>
            <w:proofErr w:type="spellEnd"/>
            <w:r w:rsidRPr="004223BC">
              <w:rPr>
                <w:sz w:val="28"/>
                <w:szCs w:val="28"/>
              </w:rPr>
              <w:t xml:space="preserve"> воина с автоматом.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1971 г.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В честь памяти о погибших земляках.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4223BC">
              <w:rPr>
                <w:sz w:val="28"/>
                <w:szCs w:val="28"/>
              </w:rPr>
              <w:t>аг</w:t>
            </w:r>
            <w:proofErr w:type="spellEnd"/>
            <w:r w:rsidRPr="004223BC">
              <w:rPr>
                <w:sz w:val="28"/>
                <w:szCs w:val="28"/>
              </w:rPr>
              <w:t xml:space="preserve">. </w:t>
            </w:r>
            <w:proofErr w:type="spellStart"/>
            <w:r w:rsidRPr="004223BC">
              <w:rPr>
                <w:sz w:val="28"/>
                <w:szCs w:val="28"/>
              </w:rPr>
              <w:t>Турково</w:t>
            </w:r>
            <w:proofErr w:type="spellEnd"/>
            <w:r w:rsidRPr="004223BC">
              <w:rPr>
                <w:sz w:val="28"/>
                <w:szCs w:val="28"/>
              </w:rPr>
              <w:t xml:space="preserve"> (</w:t>
            </w:r>
            <w:proofErr w:type="spellStart"/>
            <w:r w:rsidRPr="004223BC">
              <w:rPr>
                <w:sz w:val="28"/>
                <w:szCs w:val="28"/>
              </w:rPr>
              <w:t>Турковский</w:t>
            </w:r>
            <w:proofErr w:type="spellEnd"/>
            <w:r w:rsidRPr="004223BC">
              <w:rPr>
                <w:sz w:val="28"/>
                <w:szCs w:val="28"/>
              </w:rPr>
              <w:t xml:space="preserve"> с/с) (в  центре </w:t>
            </w:r>
            <w:proofErr w:type="spellStart"/>
            <w:r w:rsidRPr="004223BC">
              <w:rPr>
                <w:sz w:val="28"/>
                <w:szCs w:val="28"/>
              </w:rPr>
              <w:t>агрогородка</w:t>
            </w:r>
            <w:proofErr w:type="spellEnd"/>
            <w:r w:rsidRPr="004223BC">
              <w:rPr>
                <w:sz w:val="28"/>
                <w:szCs w:val="28"/>
              </w:rPr>
              <w:t>).</w:t>
            </w:r>
          </w:p>
          <w:p w:rsidR="00EA06D6" w:rsidRPr="004223BC" w:rsidRDefault="00EA06D6" w:rsidP="00EA06D6">
            <w:pPr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Ш. 55.619629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Д. 28.033041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Шеф. – ГУО «</w:t>
            </w:r>
            <w:proofErr w:type="spellStart"/>
            <w:r w:rsidRPr="004223BC">
              <w:rPr>
                <w:sz w:val="28"/>
                <w:szCs w:val="28"/>
              </w:rPr>
              <w:t>Турковская</w:t>
            </w:r>
            <w:proofErr w:type="spellEnd"/>
            <w:r w:rsidRPr="004223BC">
              <w:rPr>
                <w:sz w:val="28"/>
                <w:szCs w:val="28"/>
              </w:rPr>
              <w:t xml:space="preserve"> </w:t>
            </w:r>
            <w:proofErr w:type="spellStart"/>
            <w:r w:rsidRPr="004223BC">
              <w:rPr>
                <w:sz w:val="28"/>
                <w:szCs w:val="28"/>
              </w:rPr>
              <w:t>ясли-сад-средняя</w:t>
            </w:r>
            <w:proofErr w:type="spellEnd"/>
            <w:r w:rsidRPr="004223BC">
              <w:rPr>
                <w:sz w:val="28"/>
                <w:szCs w:val="28"/>
              </w:rPr>
              <w:t xml:space="preserve"> школа», ОАО «</w:t>
            </w:r>
            <w:proofErr w:type="spellStart"/>
            <w:r w:rsidRPr="004223BC">
              <w:rPr>
                <w:sz w:val="28"/>
                <w:szCs w:val="28"/>
              </w:rPr>
              <w:t>Турково</w:t>
            </w:r>
            <w:proofErr w:type="spellEnd"/>
            <w:r w:rsidRPr="004223BC">
              <w:rPr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4223BC">
              <w:rPr>
                <w:sz w:val="28"/>
                <w:szCs w:val="28"/>
              </w:rPr>
              <w:t>у</w:t>
            </w:r>
            <w:proofErr w:type="gramEnd"/>
            <w:r w:rsidRPr="004223BC"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482006" cy="1736460"/>
                  <wp:effectExtent l="19050" t="0" r="3894" b="0"/>
                  <wp:docPr id="138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12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03" cy="173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Типовой обелиск.</w:t>
            </w:r>
          </w:p>
          <w:p w:rsidR="00EA06D6" w:rsidRPr="004223BC" w:rsidRDefault="00EA06D6" w:rsidP="00EA06D6">
            <w:pPr>
              <w:rPr>
                <w:color w:val="FF0000"/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1967 г.,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ремонт – 2015 г.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В честь памяти о 21 погибшем земляке.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4223BC">
              <w:rPr>
                <w:sz w:val="28"/>
                <w:szCs w:val="28"/>
              </w:rPr>
              <w:t>аг</w:t>
            </w:r>
            <w:proofErr w:type="spellEnd"/>
            <w:r w:rsidRPr="004223BC">
              <w:rPr>
                <w:sz w:val="28"/>
                <w:szCs w:val="28"/>
              </w:rPr>
              <w:t xml:space="preserve">. </w:t>
            </w:r>
            <w:proofErr w:type="spellStart"/>
            <w:r w:rsidRPr="004223BC">
              <w:rPr>
                <w:sz w:val="28"/>
                <w:szCs w:val="28"/>
              </w:rPr>
              <w:t>Узмены</w:t>
            </w:r>
            <w:proofErr w:type="spellEnd"/>
            <w:r w:rsidRPr="004223BC">
              <w:rPr>
                <w:sz w:val="28"/>
                <w:szCs w:val="28"/>
              </w:rPr>
              <w:t xml:space="preserve"> (</w:t>
            </w:r>
            <w:proofErr w:type="spellStart"/>
            <w:r w:rsidRPr="004223BC">
              <w:rPr>
                <w:sz w:val="28"/>
                <w:szCs w:val="28"/>
              </w:rPr>
              <w:t>Узменский</w:t>
            </w:r>
            <w:proofErr w:type="spellEnd"/>
            <w:r w:rsidRPr="004223BC">
              <w:rPr>
                <w:sz w:val="28"/>
                <w:szCs w:val="28"/>
              </w:rPr>
              <w:t xml:space="preserve"> с/с), ул. Советская.</w:t>
            </w:r>
          </w:p>
          <w:p w:rsidR="00EA06D6" w:rsidRPr="004223BC" w:rsidRDefault="00EA06D6" w:rsidP="00EA06D6">
            <w:pPr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Ш. 55.744415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223BC">
              <w:rPr>
                <w:color w:val="000000"/>
                <w:sz w:val="28"/>
                <w:szCs w:val="28"/>
              </w:rPr>
              <w:t>Д. 27.919946</w:t>
            </w:r>
          </w:p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 xml:space="preserve">Шеф. – </w:t>
            </w:r>
            <w:proofErr w:type="spellStart"/>
            <w:r w:rsidRPr="004223BC">
              <w:rPr>
                <w:sz w:val="28"/>
                <w:szCs w:val="28"/>
              </w:rPr>
              <w:t>Узменский</w:t>
            </w:r>
            <w:proofErr w:type="spellEnd"/>
            <w:r w:rsidRPr="004223BC">
              <w:rPr>
                <w:sz w:val="28"/>
                <w:szCs w:val="28"/>
              </w:rPr>
              <w:t xml:space="preserve"> сельский Дом культуры  ГУК «Миорская централизованная клубная система», ОАО «</w:t>
            </w:r>
            <w:proofErr w:type="spellStart"/>
            <w:r w:rsidRPr="004223BC">
              <w:rPr>
                <w:sz w:val="28"/>
                <w:szCs w:val="28"/>
              </w:rPr>
              <w:t>Узменский</w:t>
            </w:r>
            <w:proofErr w:type="spellEnd"/>
            <w:r w:rsidRPr="004223BC">
              <w:rPr>
                <w:sz w:val="28"/>
                <w:szCs w:val="28"/>
              </w:rPr>
              <w:t xml:space="preserve"> край».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991995" cy="1063446"/>
                  <wp:effectExtent l="19050" t="0" r="8255" b="0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b="16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85" cy="106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Типовой обелиск.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1967 г., ремонт – 2019 г.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В честь памяти о 11 погибших земляках.</w:t>
            </w:r>
          </w:p>
        </w:tc>
        <w:tc>
          <w:tcPr>
            <w:tcW w:w="2977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122202">
              <w:rPr>
                <w:sz w:val="28"/>
                <w:szCs w:val="28"/>
              </w:rPr>
              <w:t>аг</w:t>
            </w:r>
            <w:proofErr w:type="spellEnd"/>
            <w:r w:rsidRPr="00122202">
              <w:rPr>
                <w:sz w:val="28"/>
                <w:szCs w:val="28"/>
              </w:rPr>
              <w:t xml:space="preserve">. </w:t>
            </w:r>
            <w:proofErr w:type="spellStart"/>
            <w:r w:rsidRPr="00122202">
              <w:rPr>
                <w:sz w:val="28"/>
                <w:szCs w:val="28"/>
              </w:rPr>
              <w:t>Цветино</w:t>
            </w:r>
            <w:proofErr w:type="spellEnd"/>
            <w:r w:rsidRPr="00122202">
              <w:rPr>
                <w:sz w:val="28"/>
                <w:szCs w:val="28"/>
              </w:rPr>
              <w:t xml:space="preserve"> (</w:t>
            </w:r>
            <w:proofErr w:type="spellStart"/>
            <w:r w:rsidRPr="00122202">
              <w:rPr>
                <w:sz w:val="28"/>
                <w:szCs w:val="28"/>
              </w:rPr>
              <w:t>Заутьевский</w:t>
            </w:r>
            <w:proofErr w:type="spellEnd"/>
            <w:r w:rsidRPr="00122202">
              <w:rPr>
                <w:sz w:val="28"/>
                <w:szCs w:val="28"/>
              </w:rPr>
              <w:t xml:space="preserve"> с/с) (возле </w:t>
            </w:r>
            <w:proofErr w:type="spellStart"/>
            <w:r w:rsidRPr="00122202">
              <w:rPr>
                <w:sz w:val="28"/>
                <w:szCs w:val="28"/>
              </w:rPr>
              <w:t>Цветинского</w:t>
            </w:r>
            <w:proofErr w:type="spellEnd"/>
            <w:r w:rsidRPr="00122202">
              <w:rPr>
                <w:sz w:val="28"/>
                <w:szCs w:val="28"/>
              </w:rPr>
              <w:t xml:space="preserve"> Центра </w:t>
            </w:r>
            <w:proofErr w:type="gramStart"/>
            <w:r w:rsidRPr="00122202">
              <w:rPr>
                <w:sz w:val="28"/>
                <w:szCs w:val="28"/>
              </w:rPr>
              <w:t>национальной</w:t>
            </w:r>
            <w:proofErr w:type="gramEnd"/>
            <w:r w:rsidRPr="00122202">
              <w:rPr>
                <w:sz w:val="28"/>
                <w:szCs w:val="28"/>
              </w:rPr>
              <w:t xml:space="preserve"> культуры и фольклора ГУК «Миорская централизованная клубная система»).</w:t>
            </w:r>
          </w:p>
          <w:p w:rsidR="00EA06D6" w:rsidRPr="0012220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Ш. 55.485238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Д. 28.189174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Шеф. – УП «</w:t>
            </w:r>
            <w:proofErr w:type="spellStart"/>
            <w:r w:rsidRPr="00122202">
              <w:rPr>
                <w:sz w:val="28"/>
                <w:szCs w:val="28"/>
              </w:rPr>
              <w:t>Титово</w:t>
            </w:r>
            <w:proofErr w:type="spellEnd"/>
            <w:r w:rsidRPr="00122202">
              <w:rPr>
                <w:sz w:val="28"/>
                <w:szCs w:val="28"/>
              </w:rPr>
              <w:t xml:space="preserve">», </w:t>
            </w:r>
            <w:proofErr w:type="spellStart"/>
            <w:r w:rsidRPr="00122202">
              <w:rPr>
                <w:sz w:val="28"/>
                <w:szCs w:val="28"/>
              </w:rPr>
              <w:t>Цветинский</w:t>
            </w:r>
            <w:proofErr w:type="spellEnd"/>
            <w:r w:rsidRPr="00122202">
              <w:rPr>
                <w:sz w:val="28"/>
                <w:szCs w:val="28"/>
              </w:rPr>
              <w:t xml:space="preserve"> Центр </w:t>
            </w:r>
            <w:proofErr w:type="gramStart"/>
            <w:r w:rsidRPr="00122202">
              <w:rPr>
                <w:sz w:val="28"/>
                <w:szCs w:val="28"/>
              </w:rPr>
              <w:t>национальной</w:t>
            </w:r>
            <w:proofErr w:type="gramEnd"/>
            <w:r w:rsidRPr="00122202">
              <w:rPr>
                <w:sz w:val="28"/>
                <w:szCs w:val="28"/>
              </w:rPr>
              <w:t xml:space="preserve"> культуры и фольклора ГУК «Миорская централизованная клубная система».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8494" cy="2657475"/>
                  <wp:effectExtent l="19050" t="0" r="6456" b="0"/>
                  <wp:docPr id="45" name="Рисунок 1" descr="E:\ДОКУМЕНТЫ\ПАМЯТНИКИ ИСТОРИИ И ВОВ\Фото памятников ВОВ май 2019\Заутье\памятники Заутье\Цветино-обел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\ПАМЯТНИКИ ИСТОРИИ И ВОВ\Фото памятников ВОВ май 2019\Заутье\памятники Заутье\Цветино-обел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10" cy="266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Обелиск</w:t>
            </w:r>
          </w:p>
        </w:tc>
        <w:tc>
          <w:tcPr>
            <w:tcW w:w="2976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Типовой обелиск.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1967 г.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В честь памяти о 34 погибших земляках.</w:t>
            </w:r>
          </w:p>
        </w:tc>
        <w:tc>
          <w:tcPr>
            <w:tcW w:w="2977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122202">
              <w:rPr>
                <w:sz w:val="28"/>
                <w:szCs w:val="28"/>
              </w:rPr>
              <w:t>аг</w:t>
            </w:r>
            <w:proofErr w:type="spellEnd"/>
            <w:r w:rsidRPr="00122202">
              <w:rPr>
                <w:sz w:val="28"/>
                <w:szCs w:val="28"/>
              </w:rPr>
              <w:t xml:space="preserve">. </w:t>
            </w:r>
            <w:proofErr w:type="spellStart"/>
            <w:r w:rsidRPr="00122202">
              <w:rPr>
                <w:sz w:val="28"/>
                <w:szCs w:val="28"/>
              </w:rPr>
              <w:t>Чепуки</w:t>
            </w:r>
            <w:proofErr w:type="spellEnd"/>
            <w:r w:rsidRPr="00122202">
              <w:rPr>
                <w:sz w:val="28"/>
                <w:szCs w:val="28"/>
              </w:rPr>
              <w:t xml:space="preserve"> (</w:t>
            </w:r>
            <w:proofErr w:type="spellStart"/>
            <w:r w:rsidRPr="00122202">
              <w:rPr>
                <w:sz w:val="28"/>
                <w:szCs w:val="28"/>
              </w:rPr>
              <w:t>Новопогостский</w:t>
            </w:r>
            <w:proofErr w:type="spellEnd"/>
            <w:r w:rsidRPr="00122202">
              <w:rPr>
                <w:sz w:val="28"/>
                <w:szCs w:val="28"/>
              </w:rPr>
              <w:t xml:space="preserve"> с/с) (возле </w:t>
            </w:r>
            <w:proofErr w:type="spellStart"/>
            <w:r w:rsidRPr="00122202">
              <w:rPr>
                <w:sz w:val="28"/>
                <w:szCs w:val="28"/>
              </w:rPr>
              <w:t>Чепуковского</w:t>
            </w:r>
            <w:proofErr w:type="spellEnd"/>
            <w:r w:rsidRPr="00122202">
              <w:rPr>
                <w:sz w:val="28"/>
                <w:szCs w:val="28"/>
              </w:rPr>
              <w:t xml:space="preserve"> Дома культуры).</w:t>
            </w:r>
          </w:p>
          <w:p w:rsidR="00EA06D6" w:rsidRPr="0012220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Ш. 55.566885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Д. 27.545391</w:t>
            </w:r>
          </w:p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ГУО «</w:t>
            </w:r>
            <w:proofErr w:type="spellStart"/>
            <w:r w:rsidRPr="00122202">
              <w:rPr>
                <w:sz w:val="28"/>
                <w:szCs w:val="28"/>
              </w:rPr>
              <w:t>Чепуковская</w:t>
            </w:r>
            <w:proofErr w:type="spellEnd"/>
            <w:r w:rsidRPr="00122202">
              <w:rPr>
                <w:sz w:val="28"/>
                <w:szCs w:val="28"/>
              </w:rPr>
              <w:t xml:space="preserve"> </w:t>
            </w:r>
            <w:proofErr w:type="spellStart"/>
            <w:r w:rsidRPr="00122202">
              <w:rPr>
                <w:sz w:val="28"/>
                <w:szCs w:val="28"/>
              </w:rPr>
              <w:t>ясли-сад-средняя</w:t>
            </w:r>
            <w:proofErr w:type="spellEnd"/>
            <w:r w:rsidRPr="00122202">
              <w:rPr>
                <w:sz w:val="28"/>
                <w:szCs w:val="28"/>
              </w:rPr>
              <w:t xml:space="preserve"> школа», </w:t>
            </w:r>
            <w:proofErr w:type="spellStart"/>
            <w:r w:rsidRPr="00122202">
              <w:rPr>
                <w:sz w:val="28"/>
                <w:szCs w:val="28"/>
              </w:rPr>
              <w:t>Чепуковский</w:t>
            </w:r>
            <w:proofErr w:type="spellEnd"/>
            <w:r w:rsidRPr="00122202">
              <w:rPr>
                <w:sz w:val="28"/>
                <w:szCs w:val="28"/>
              </w:rPr>
              <w:t xml:space="preserve"> </w:t>
            </w:r>
            <w:r w:rsidRPr="00122202">
              <w:rPr>
                <w:sz w:val="28"/>
                <w:szCs w:val="28"/>
              </w:rPr>
              <w:lastRenderedPageBreak/>
              <w:t xml:space="preserve">сельский Дом культуры ГУК «Миорская централизованная клубная система», </w:t>
            </w:r>
            <w:proofErr w:type="spellStart"/>
            <w:r w:rsidRPr="00122202">
              <w:rPr>
                <w:sz w:val="28"/>
                <w:szCs w:val="28"/>
              </w:rPr>
              <w:t>Чепуковская</w:t>
            </w:r>
            <w:proofErr w:type="spellEnd"/>
            <w:r w:rsidRPr="00122202">
              <w:rPr>
                <w:sz w:val="28"/>
                <w:szCs w:val="28"/>
              </w:rPr>
              <w:t xml:space="preserve"> сельская библиотека ГУК «Миорская централизованная библиотечная система».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lastRenderedPageBreak/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2137272" cy="1597446"/>
                  <wp:effectExtent l="19050" t="0" r="0" b="0"/>
                  <wp:docPr id="120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16477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72" cy="159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2552" w:type="dxa"/>
          </w:tcPr>
          <w:p w:rsidR="00EA06D6" w:rsidRPr="00696E3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D396C">
              <w:rPr>
                <w:sz w:val="28"/>
                <w:szCs w:val="28"/>
              </w:rPr>
              <w:t>Памятник воина</w:t>
            </w:r>
            <w:proofErr w:type="gramStart"/>
            <w:r w:rsidRPr="004D396C">
              <w:rPr>
                <w:sz w:val="28"/>
                <w:szCs w:val="28"/>
              </w:rPr>
              <w:t>м-</w:t>
            </w:r>
            <w:proofErr w:type="gramEnd"/>
            <w:r w:rsidRPr="004D396C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Типовой обелиск, скульптура двух воинов: мужчины и женщины.</w:t>
            </w:r>
          </w:p>
          <w:p w:rsidR="00EA06D6" w:rsidRPr="00122202" w:rsidRDefault="00EA06D6" w:rsidP="00EA06D6">
            <w:pPr>
              <w:rPr>
                <w:sz w:val="28"/>
                <w:szCs w:val="28"/>
                <w:lang w:val="ru-RU"/>
              </w:rPr>
            </w:pPr>
            <w:r w:rsidRPr="00122202">
              <w:rPr>
                <w:sz w:val="28"/>
                <w:szCs w:val="28"/>
              </w:rPr>
              <w:t>1967 г., капитальный ремонт</w:t>
            </w:r>
            <w:r w:rsidRPr="00122202">
              <w:rPr>
                <w:sz w:val="28"/>
                <w:szCs w:val="28"/>
                <w:lang w:val="ru-RU"/>
              </w:rPr>
              <w:t>.</w:t>
            </w:r>
          </w:p>
          <w:p w:rsidR="00EA06D6" w:rsidRPr="00122202" w:rsidRDefault="00EA06D6" w:rsidP="00EA06D6">
            <w:pPr>
              <w:rPr>
                <w:color w:val="FF0000"/>
                <w:sz w:val="28"/>
                <w:szCs w:val="28"/>
                <w:lang w:val="ru-RU"/>
              </w:rPr>
            </w:pPr>
            <w:r w:rsidRPr="00122202">
              <w:rPr>
                <w:sz w:val="28"/>
                <w:szCs w:val="28"/>
              </w:rPr>
              <w:t>В честь памяти о погибших земляках</w:t>
            </w:r>
            <w:r w:rsidRPr="00122202">
              <w:rPr>
                <w:sz w:val="28"/>
                <w:szCs w:val="28"/>
                <w:lang w:val="ru-RU"/>
              </w:rPr>
              <w:t>.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122202">
              <w:rPr>
                <w:sz w:val="28"/>
                <w:szCs w:val="28"/>
              </w:rPr>
              <w:t>аг</w:t>
            </w:r>
            <w:proofErr w:type="spellEnd"/>
            <w:r w:rsidRPr="00122202">
              <w:rPr>
                <w:sz w:val="28"/>
                <w:szCs w:val="28"/>
              </w:rPr>
              <w:t xml:space="preserve">. </w:t>
            </w:r>
            <w:proofErr w:type="spellStart"/>
            <w:r w:rsidRPr="00122202">
              <w:rPr>
                <w:sz w:val="28"/>
                <w:szCs w:val="28"/>
              </w:rPr>
              <w:t>Черессы</w:t>
            </w:r>
            <w:proofErr w:type="spellEnd"/>
            <w:r w:rsidRPr="00122202">
              <w:rPr>
                <w:sz w:val="28"/>
                <w:szCs w:val="28"/>
              </w:rPr>
              <w:t xml:space="preserve"> (Миорский с/с), ул. Озерная.</w:t>
            </w:r>
          </w:p>
          <w:p w:rsidR="00EA06D6" w:rsidRPr="0012220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Ш. 55.622047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Д. 27.706236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Шеф. – УП «</w:t>
            </w:r>
            <w:proofErr w:type="spellStart"/>
            <w:r w:rsidRPr="00122202">
              <w:rPr>
                <w:sz w:val="28"/>
                <w:szCs w:val="28"/>
              </w:rPr>
              <w:t>Черессы</w:t>
            </w:r>
            <w:proofErr w:type="spellEnd"/>
            <w:r w:rsidRPr="00122202">
              <w:rPr>
                <w:sz w:val="28"/>
                <w:szCs w:val="28"/>
              </w:rPr>
              <w:t xml:space="preserve">», </w:t>
            </w:r>
            <w:proofErr w:type="spellStart"/>
            <w:r w:rsidRPr="00122202">
              <w:rPr>
                <w:sz w:val="28"/>
                <w:szCs w:val="28"/>
              </w:rPr>
              <w:t>Чересский</w:t>
            </w:r>
            <w:proofErr w:type="spellEnd"/>
            <w:r w:rsidRPr="00122202">
              <w:rPr>
                <w:sz w:val="28"/>
                <w:szCs w:val="28"/>
              </w:rPr>
              <w:t xml:space="preserve"> сельский Дом культуры ГУК «Миорская централизованная клубная система»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ED691D">
              <w:rPr>
                <w:noProof/>
                <w:sz w:val="28"/>
                <w:szCs w:val="28"/>
              </w:rPr>
              <w:drawing>
                <wp:inline distT="0" distB="0" distL="0" distR="0">
                  <wp:extent cx="1733827" cy="1300478"/>
                  <wp:effectExtent l="19050" t="0" r="0" b="0"/>
                  <wp:docPr id="9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45" cy="130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2552" w:type="dxa"/>
          </w:tcPr>
          <w:p w:rsidR="00EA06D6" w:rsidRPr="00696E3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D396C">
              <w:rPr>
                <w:sz w:val="28"/>
                <w:szCs w:val="28"/>
              </w:rPr>
              <w:t>Памятник воина</w:t>
            </w:r>
            <w:proofErr w:type="gramStart"/>
            <w:r w:rsidRPr="004D396C">
              <w:rPr>
                <w:sz w:val="28"/>
                <w:szCs w:val="28"/>
              </w:rPr>
              <w:t>м-</w:t>
            </w:r>
            <w:proofErr w:type="gramEnd"/>
            <w:r w:rsidRPr="004D396C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Типовой обелиск, скульптура воина.</w:t>
            </w:r>
          </w:p>
          <w:p w:rsidR="00EA06D6" w:rsidRPr="00122202" w:rsidRDefault="00EA06D6" w:rsidP="00EA06D6">
            <w:pPr>
              <w:rPr>
                <w:color w:val="FF0000"/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1971 г.,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ремонт – 2016 г.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В честь памяти о 58 погибших земляках.</w:t>
            </w:r>
          </w:p>
        </w:tc>
        <w:tc>
          <w:tcPr>
            <w:tcW w:w="2977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 xml:space="preserve">Миорский район, д. </w:t>
            </w:r>
            <w:proofErr w:type="spellStart"/>
            <w:r w:rsidRPr="00122202">
              <w:rPr>
                <w:sz w:val="28"/>
                <w:szCs w:val="28"/>
              </w:rPr>
              <w:t>Шараги</w:t>
            </w:r>
            <w:proofErr w:type="spellEnd"/>
            <w:r w:rsidRPr="00122202">
              <w:rPr>
                <w:sz w:val="28"/>
                <w:szCs w:val="28"/>
              </w:rPr>
              <w:t xml:space="preserve"> (</w:t>
            </w:r>
            <w:proofErr w:type="gramStart"/>
            <w:r w:rsidRPr="00122202">
              <w:rPr>
                <w:sz w:val="28"/>
                <w:szCs w:val="28"/>
              </w:rPr>
              <w:t>Николаевский</w:t>
            </w:r>
            <w:proofErr w:type="gramEnd"/>
            <w:r w:rsidRPr="00122202">
              <w:rPr>
                <w:sz w:val="28"/>
                <w:szCs w:val="28"/>
              </w:rPr>
              <w:t xml:space="preserve"> с/с) (в центре деревни).</w:t>
            </w:r>
          </w:p>
          <w:p w:rsidR="00EA06D6" w:rsidRPr="0012220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Ш. 55.557339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Д. 28.163150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Шеф. – ОАО «Николаевский».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223BC">
              <w:rPr>
                <w:sz w:val="28"/>
                <w:szCs w:val="28"/>
              </w:rPr>
              <w:t>удовлетворительное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262938" cy="1680374"/>
                  <wp:effectExtent l="19050" t="0" r="0" b="0"/>
                  <wp:docPr id="10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23" cy="168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6D6" w:rsidRPr="00AF7539" w:rsidTr="00FD1485">
        <w:trPr>
          <w:trHeight w:val="341"/>
        </w:trPr>
        <w:tc>
          <w:tcPr>
            <w:tcW w:w="817" w:type="dxa"/>
          </w:tcPr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552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D396C">
              <w:rPr>
                <w:sz w:val="28"/>
                <w:szCs w:val="28"/>
              </w:rPr>
              <w:t>Памятник воина</w:t>
            </w:r>
            <w:proofErr w:type="gramStart"/>
            <w:r w:rsidRPr="004D396C">
              <w:rPr>
                <w:sz w:val="28"/>
                <w:szCs w:val="28"/>
              </w:rPr>
              <w:t>м-</w:t>
            </w:r>
            <w:proofErr w:type="gramEnd"/>
            <w:r w:rsidRPr="004D396C">
              <w:rPr>
                <w:sz w:val="28"/>
                <w:szCs w:val="28"/>
              </w:rPr>
              <w:t xml:space="preserve"> землякам</w:t>
            </w:r>
          </w:p>
        </w:tc>
        <w:tc>
          <w:tcPr>
            <w:tcW w:w="2976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Типовой обелиск.</w:t>
            </w:r>
          </w:p>
          <w:p w:rsidR="00EA06D6" w:rsidRPr="00122202" w:rsidRDefault="00EA06D6" w:rsidP="00EA06D6">
            <w:pPr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 xml:space="preserve">1967 г., 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ремонт – 2015 г.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>В честь памяти о 26 погибших земляках.</w:t>
            </w:r>
          </w:p>
        </w:tc>
        <w:tc>
          <w:tcPr>
            <w:tcW w:w="2977" w:type="dxa"/>
          </w:tcPr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 xml:space="preserve">Миорский район, </w:t>
            </w:r>
            <w:proofErr w:type="spellStart"/>
            <w:r w:rsidRPr="00122202">
              <w:rPr>
                <w:sz w:val="28"/>
                <w:szCs w:val="28"/>
              </w:rPr>
              <w:t>аг</w:t>
            </w:r>
            <w:proofErr w:type="spellEnd"/>
            <w:r w:rsidRPr="00122202">
              <w:rPr>
                <w:sz w:val="28"/>
                <w:szCs w:val="28"/>
              </w:rPr>
              <w:t xml:space="preserve">. </w:t>
            </w:r>
            <w:proofErr w:type="spellStart"/>
            <w:r w:rsidRPr="00122202">
              <w:rPr>
                <w:sz w:val="28"/>
                <w:szCs w:val="28"/>
              </w:rPr>
              <w:t>Язно</w:t>
            </w:r>
            <w:proofErr w:type="spellEnd"/>
            <w:r w:rsidRPr="00122202">
              <w:rPr>
                <w:sz w:val="28"/>
                <w:szCs w:val="28"/>
              </w:rPr>
              <w:t xml:space="preserve"> (</w:t>
            </w:r>
            <w:proofErr w:type="spellStart"/>
            <w:r w:rsidRPr="00122202">
              <w:rPr>
                <w:sz w:val="28"/>
                <w:szCs w:val="28"/>
              </w:rPr>
              <w:t>Язненский</w:t>
            </w:r>
            <w:proofErr w:type="spellEnd"/>
            <w:r w:rsidRPr="00122202">
              <w:rPr>
                <w:sz w:val="28"/>
                <w:szCs w:val="28"/>
              </w:rPr>
              <w:t xml:space="preserve"> с/с) (возле </w:t>
            </w:r>
            <w:proofErr w:type="spellStart"/>
            <w:r w:rsidRPr="00122202">
              <w:rPr>
                <w:sz w:val="28"/>
                <w:szCs w:val="28"/>
              </w:rPr>
              <w:t>Язненского</w:t>
            </w:r>
            <w:proofErr w:type="spellEnd"/>
            <w:r w:rsidRPr="00122202">
              <w:rPr>
                <w:sz w:val="28"/>
                <w:szCs w:val="28"/>
              </w:rPr>
              <w:t xml:space="preserve"> сельского Дома культуры).</w:t>
            </w:r>
          </w:p>
          <w:p w:rsidR="00EA06D6" w:rsidRPr="00122202" w:rsidRDefault="00EA06D6" w:rsidP="00EA06D6">
            <w:pPr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Ш. 55.426297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22202">
              <w:rPr>
                <w:color w:val="000000"/>
                <w:sz w:val="28"/>
                <w:szCs w:val="28"/>
              </w:rPr>
              <w:t>Д. 28.155035</w:t>
            </w:r>
          </w:p>
          <w:p w:rsidR="00EA06D6" w:rsidRPr="00122202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22202">
              <w:rPr>
                <w:sz w:val="28"/>
                <w:szCs w:val="28"/>
              </w:rPr>
              <w:t xml:space="preserve">Шеф. – </w:t>
            </w:r>
            <w:proofErr w:type="spellStart"/>
            <w:r w:rsidRPr="00122202">
              <w:rPr>
                <w:sz w:val="28"/>
                <w:szCs w:val="28"/>
              </w:rPr>
              <w:t>Язненский</w:t>
            </w:r>
            <w:proofErr w:type="spellEnd"/>
            <w:r w:rsidRPr="00122202">
              <w:rPr>
                <w:sz w:val="28"/>
                <w:szCs w:val="28"/>
              </w:rPr>
              <w:t xml:space="preserve"> сельский Дом культуры ГУК «Миорская централизованная клубная система», КУП «</w:t>
            </w:r>
            <w:proofErr w:type="spellStart"/>
            <w:r w:rsidRPr="00122202">
              <w:rPr>
                <w:sz w:val="28"/>
                <w:szCs w:val="28"/>
              </w:rPr>
              <w:t>Язно</w:t>
            </w:r>
            <w:proofErr w:type="spellEnd"/>
            <w:r w:rsidRPr="00122202">
              <w:rPr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EA06D6" w:rsidRPr="004223BC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4223BC">
              <w:rPr>
                <w:sz w:val="28"/>
                <w:szCs w:val="28"/>
              </w:rPr>
              <w:t>у</w:t>
            </w:r>
            <w:proofErr w:type="gramEnd"/>
            <w:r w:rsidRPr="004223BC">
              <w:rPr>
                <w:sz w:val="28"/>
                <w:szCs w:val="28"/>
              </w:rPr>
              <w:t>довлетворительное</w:t>
            </w:r>
          </w:p>
          <w:p w:rsidR="00EA06D6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A06D6" w:rsidRPr="00A96984" w:rsidRDefault="00EA06D6" w:rsidP="00EA06D6">
            <w:pPr>
              <w:pStyle w:val="ae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562D48">
              <w:rPr>
                <w:noProof/>
                <w:sz w:val="28"/>
                <w:szCs w:val="28"/>
              </w:rPr>
              <w:drawing>
                <wp:inline distT="0" distB="0" distL="0" distR="0">
                  <wp:extent cx="1868076" cy="1288973"/>
                  <wp:effectExtent l="19050" t="0" r="0" b="0"/>
                  <wp:docPr id="147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13894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56" cy="129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2E8" w:rsidRPr="00AF7539" w:rsidRDefault="00C5599D" w:rsidP="000B02E8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AF7539">
        <w:rPr>
          <w:sz w:val="28"/>
          <w:szCs w:val="28"/>
        </w:rPr>
        <w:tab/>
      </w:r>
    </w:p>
    <w:p w:rsidR="005B1A3C" w:rsidRPr="0008761E" w:rsidRDefault="005B1A3C" w:rsidP="00B34C47">
      <w:pPr>
        <w:tabs>
          <w:tab w:val="left" w:pos="6804"/>
        </w:tabs>
        <w:spacing w:line="280" w:lineRule="exact"/>
        <w:rPr>
          <w:sz w:val="30"/>
          <w:szCs w:val="30"/>
          <w:lang w:val="ru-RU"/>
        </w:rPr>
      </w:pPr>
    </w:p>
    <w:sectPr w:rsidR="005B1A3C" w:rsidRPr="0008761E" w:rsidSect="008349D5">
      <w:headerReference w:type="default" r:id="rId106"/>
      <w:type w:val="continuous"/>
      <w:pgSz w:w="16840" w:h="11907" w:orient="landscape"/>
      <w:pgMar w:top="567" w:right="568" w:bottom="1701" w:left="1134" w:header="567" w:footer="567" w:gutter="0"/>
      <w:cols w:space="720"/>
      <w:formProt w:val="0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8E0" w:rsidRDefault="002278E0">
      <w:r>
        <w:separator/>
      </w:r>
    </w:p>
  </w:endnote>
  <w:endnote w:type="continuationSeparator" w:id="0">
    <w:p w:rsidR="002278E0" w:rsidRDefault="00227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8E0" w:rsidRDefault="002278E0">
      <w:r>
        <w:separator/>
      </w:r>
    </w:p>
  </w:footnote>
  <w:footnote w:type="continuationSeparator" w:id="0">
    <w:p w:rsidR="002278E0" w:rsidRDefault="002278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2404"/>
      <w:docPartObj>
        <w:docPartGallery w:val="Page Numbers (Top of Page)"/>
        <w:docPartUnique/>
      </w:docPartObj>
    </w:sdtPr>
    <w:sdtContent>
      <w:p w:rsidR="008349D5" w:rsidRDefault="008349D5">
        <w:pPr>
          <w:pStyle w:val="a3"/>
          <w:jc w:val="center"/>
        </w:pPr>
        <w:fldSimple w:instr=" PAGE   \* MERGEFORMAT ">
          <w:r>
            <w:rPr>
              <w:noProof/>
            </w:rPr>
            <w:t>47</w:t>
          </w:r>
        </w:fldSimple>
      </w:p>
    </w:sdtContent>
  </w:sdt>
  <w:p w:rsidR="008349D5" w:rsidRDefault="008349D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47D89"/>
    <w:multiLevelType w:val="hybridMultilevel"/>
    <w:tmpl w:val="2B7C7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hyphenationZone w:val="357"/>
  <w:doNotHyphenateCaps/>
  <w:drawingGridHorizontalSpacing w:val="9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C26"/>
    <w:rsid w:val="00011FE2"/>
    <w:rsid w:val="00022A96"/>
    <w:rsid w:val="000233A7"/>
    <w:rsid w:val="00023C1C"/>
    <w:rsid w:val="00027360"/>
    <w:rsid w:val="000337FD"/>
    <w:rsid w:val="00033938"/>
    <w:rsid w:val="000341A2"/>
    <w:rsid w:val="00034750"/>
    <w:rsid w:val="0004204D"/>
    <w:rsid w:val="000540C6"/>
    <w:rsid w:val="00056EA1"/>
    <w:rsid w:val="00057DEF"/>
    <w:rsid w:val="000618E0"/>
    <w:rsid w:val="00062FB2"/>
    <w:rsid w:val="000658B9"/>
    <w:rsid w:val="00070BF0"/>
    <w:rsid w:val="00076A26"/>
    <w:rsid w:val="00077F89"/>
    <w:rsid w:val="00082B81"/>
    <w:rsid w:val="000839F7"/>
    <w:rsid w:val="000871CB"/>
    <w:rsid w:val="0008761E"/>
    <w:rsid w:val="00090766"/>
    <w:rsid w:val="000925BC"/>
    <w:rsid w:val="000B02E8"/>
    <w:rsid w:val="000B0692"/>
    <w:rsid w:val="000B4FC4"/>
    <w:rsid w:val="000B736D"/>
    <w:rsid w:val="000C0808"/>
    <w:rsid w:val="000C0B76"/>
    <w:rsid w:val="000C5625"/>
    <w:rsid w:val="000D5A34"/>
    <w:rsid w:val="000D7206"/>
    <w:rsid w:val="000E14CA"/>
    <w:rsid w:val="000E282D"/>
    <w:rsid w:val="000E5741"/>
    <w:rsid w:val="000E5E1F"/>
    <w:rsid w:val="000F0117"/>
    <w:rsid w:val="000F0485"/>
    <w:rsid w:val="000F6D69"/>
    <w:rsid w:val="00104B4F"/>
    <w:rsid w:val="001056DD"/>
    <w:rsid w:val="0011049F"/>
    <w:rsid w:val="00111A41"/>
    <w:rsid w:val="00112510"/>
    <w:rsid w:val="00122202"/>
    <w:rsid w:val="00127479"/>
    <w:rsid w:val="001326D8"/>
    <w:rsid w:val="00146F45"/>
    <w:rsid w:val="0014761A"/>
    <w:rsid w:val="00147E48"/>
    <w:rsid w:val="00151192"/>
    <w:rsid w:val="00161C4D"/>
    <w:rsid w:val="00162B36"/>
    <w:rsid w:val="001647BC"/>
    <w:rsid w:val="00165C9C"/>
    <w:rsid w:val="00167DEF"/>
    <w:rsid w:val="00174099"/>
    <w:rsid w:val="0018177F"/>
    <w:rsid w:val="00183CE1"/>
    <w:rsid w:val="00184540"/>
    <w:rsid w:val="00190E36"/>
    <w:rsid w:val="00195E6B"/>
    <w:rsid w:val="001A4142"/>
    <w:rsid w:val="001A521D"/>
    <w:rsid w:val="001B274D"/>
    <w:rsid w:val="001B4ACC"/>
    <w:rsid w:val="001B6C46"/>
    <w:rsid w:val="001C0F71"/>
    <w:rsid w:val="001D0642"/>
    <w:rsid w:val="001D29BA"/>
    <w:rsid w:val="001D4DC2"/>
    <w:rsid w:val="001E53F6"/>
    <w:rsid w:val="00202EAC"/>
    <w:rsid w:val="002278E0"/>
    <w:rsid w:val="00231110"/>
    <w:rsid w:val="00234367"/>
    <w:rsid w:val="00243A09"/>
    <w:rsid w:val="0024565C"/>
    <w:rsid w:val="00251592"/>
    <w:rsid w:val="00256180"/>
    <w:rsid w:val="00264428"/>
    <w:rsid w:val="002665E6"/>
    <w:rsid w:val="0027083F"/>
    <w:rsid w:val="0027589F"/>
    <w:rsid w:val="0029319E"/>
    <w:rsid w:val="00294555"/>
    <w:rsid w:val="002958A1"/>
    <w:rsid w:val="002A7DA4"/>
    <w:rsid w:val="002B5F7C"/>
    <w:rsid w:val="002C18D0"/>
    <w:rsid w:val="002C561C"/>
    <w:rsid w:val="002D1224"/>
    <w:rsid w:val="002F643D"/>
    <w:rsid w:val="002F6EFA"/>
    <w:rsid w:val="00310DF7"/>
    <w:rsid w:val="003126F4"/>
    <w:rsid w:val="0031342E"/>
    <w:rsid w:val="00315601"/>
    <w:rsid w:val="00324C5A"/>
    <w:rsid w:val="00330A4E"/>
    <w:rsid w:val="00337EAA"/>
    <w:rsid w:val="0034630F"/>
    <w:rsid w:val="003475D1"/>
    <w:rsid w:val="003563D3"/>
    <w:rsid w:val="003566D5"/>
    <w:rsid w:val="00356932"/>
    <w:rsid w:val="003577B6"/>
    <w:rsid w:val="003905D1"/>
    <w:rsid w:val="00390C9E"/>
    <w:rsid w:val="003932C6"/>
    <w:rsid w:val="00393752"/>
    <w:rsid w:val="00394A5A"/>
    <w:rsid w:val="003A266A"/>
    <w:rsid w:val="003A52B3"/>
    <w:rsid w:val="003C0236"/>
    <w:rsid w:val="003C1788"/>
    <w:rsid w:val="003C3126"/>
    <w:rsid w:val="003C3181"/>
    <w:rsid w:val="003C50A6"/>
    <w:rsid w:val="003C70A4"/>
    <w:rsid w:val="003C72C1"/>
    <w:rsid w:val="003C7E05"/>
    <w:rsid w:val="003E5AD9"/>
    <w:rsid w:val="00400E2E"/>
    <w:rsid w:val="004055EE"/>
    <w:rsid w:val="004223BC"/>
    <w:rsid w:val="00425316"/>
    <w:rsid w:val="00426BDF"/>
    <w:rsid w:val="00430AF9"/>
    <w:rsid w:val="004525AB"/>
    <w:rsid w:val="004537A2"/>
    <w:rsid w:val="00466591"/>
    <w:rsid w:val="00474790"/>
    <w:rsid w:val="00480760"/>
    <w:rsid w:val="004A3994"/>
    <w:rsid w:val="004A3AAC"/>
    <w:rsid w:val="004A3E9F"/>
    <w:rsid w:val="004A6BE8"/>
    <w:rsid w:val="004A6FF5"/>
    <w:rsid w:val="004B3C07"/>
    <w:rsid w:val="004B72D6"/>
    <w:rsid w:val="004C6AD3"/>
    <w:rsid w:val="004C7549"/>
    <w:rsid w:val="004D2FFB"/>
    <w:rsid w:val="004D3611"/>
    <w:rsid w:val="004D396C"/>
    <w:rsid w:val="004D7AB9"/>
    <w:rsid w:val="004E1B91"/>
    <w:rsid w:val="004F3AF8"/>
    <w:rsid w:val="004F4DAD"/>
    <w:rsid w:val="00500978"/>
    <w:rsid w:val="00501514"/>
    <w:rsid w:val="00504DC5"/>
    <w:rsid w:val="005126B6"/>
    <w:rsid w:val="0052739A"/>
    <w:rsid w:val="00531C66"/>
    <w:rsid w:val="005426C4"/>
    <w:rsid w:val="00545A77"/>
    <w:rsid w:val="0055132A"/>
    <w:rsid w:val="00562125"/>
    <w:rsid w:val="00562D48"/>
    <w:rsid w:val="0056615A"/>
    <w:rsid w:val="00567040"/>
    <w:rsid w:val="00572936"/>
    <w:rsid w:val="0059281C"/>
    <w:rsid w:val="005968C3"/>
    <w:rsid w:val="005B026F"/>
    <w:rsid w:val="005B0D7E"/>
    <w:rsid w:val="005B1A3C"/>
    <w:rsid w:val="005B3440"/>
    <w:rsid w:val="005C068A"/>
    <w:rsid w:val="005C2840"/>
    <w:rsid w:val="005C56B7"/>
    <w:rsid w:val="005D2B3E"/>
    <w:rsid w:val="005D3E3E"/>
    <w:rsid w:val="005D6EF3"/>
    <w:rsid w:val="005D7E3D"/>
    <w:rsid w:val="005E0445"/>
    <w:rsid w:val="005E09D0"/>
    <w:rsid w:val="005E3644"/>
    <w:rsid w:val="005F0910"/>
    <w:rsid w:val="005F115C"/>
    <w:rsid w:val="005F1560"/>
    <w:rsid w:val="006020AD"/>
    <w:rsid w:val="00603C26"/>
    <w:rsid w:val="00617CBF"/>
    <w:rsid w:val="0062078A"/>
    <w:rsid w:val="00621110"/>
    <w:rsid w:val="0062228C"/>
    <w:rsid w:val="00623678"/>
    <w:rsid w:val="0062599E"/>
    <w:rsid w:val="00635436"/>
    <w:rsid w:val="006473AE"/>
    <w:rsid w:val="00657773"/>
    <w:rsid w:val="006930EC"/>
    <w:rsid w:val="00695785"/>
    <w:rsid w:val="00696AC3"/>
    <w:rsid w:val="00696E32"/>
    <w:rsid w:val="006A2C18"/>
    <w:rsid w:val="006B6EBC"/>
    <w:rsid w:val="006D224A"/>
    <w:rsid w:val="006D47BA"/>
    <w:rsid w:val="006E1AFE"/>
    <w:rsid w:val="006E41B9"/>
    <w:rsid w:val="006E53C3"/>
    <w:rsid w:val="006E7A8E"/>
    <w:rsid w:val="006F14DA"/>
    <w:rsid w:val="006F5D75"/>
    <w:rsid w:val="006F689F"/>
    <w:rsid w:val="0071518E"/>
    <w:rsid w:val="0073082D"/>
    <w:rsid w:val="007334BA"/>
    <w:rsid w:val="007543F8"/>
    <w:rsid w:val="007628D9"/>
    <w:rsid w:val="00767F83"/>
    <w:rsid w:val="007728E7"/>
    <w:rsid w:val="0077380A"/>
    <w:rsid w:val="007742C3"/>
    <w:rsid w:val="00774CA4"/>
    <w:rsid w:val="00774FE6"/>
    <w:rsid w:val="00777577"/>
    <w:rsid w:val="00781600"/>
    <w:rsid w:val="00786814"/>
    <w:rsid w:val="00786C46"/>
    <w:rsid w:val="00797B2E"/>
    <w:rsid w:val="007A6ADF"/>
    <w:rsid w:val="007C6DAD"/>
    <w:rsid w:val="007D36C5"/>
    <w:rsid w:val="007D614B"/>
    <w:rsid w:val="007E5E77"/>
    <w:rsid w:val="007E7DDE"/>
    <w:rsid w:val="007E7F2D"/>
    <w:rsid w:val="007F0A08"/>
    <w:rsid w:val="00801550"/>
    <w:rsid w:val="008040B3"/>
    <w:rsid w:val="00805961"/>
    <w:rsid w:val="0081766A"/>
    <w:rsid w:val="00831041"/>
    <w:rsid w:val="0083159E"/>
    <w:rsid w:val="008349D5"/>
    <w:rsid w:val="00844C80"/>
    <w:rsid w:val="0084750B"/>
    <w:rsid w:val="00852095"/>
    <w:rsid w:val="0085608F"/>
    <w:rsid w:val="008603CC"/>
    <w:rsid w:val="0086451E"/>
    <w:rsid w:val="008759A2"/>
    <w:rsid w:val="00880427"/>
    <w:rsid w:val="00882BA6"/>
    <w:rsid w:val="00883FA0"/>
    <w:rsid w:val="008871E7"/>
    <w:rsid w:val="00894BED"/>
    <w:rsid w:val="008960BF"/>
    <w:rsid w:val="008A13DD"/>
    <w:rsid w:val="008A1960"/>
    <w:rsid w:val="008B00A1"/>
    <w:rsid w:val="008B5570"/>
    <w:rsid w:val="008B59ED"/>
    <w:rsid w:val="008C4C07"/>
    <w:rsid w:val="008C6C8A"/>
    <w:rsid w:val="008F3F25"/>
    <w:rsid w:val="008F7FD9"/>
    <w:rsid w:val="00921179"/>
    <w:rsid w:val="00924CA7"/>
    <w:rsid w:val="00930D2F"/>
    <w:rsid w:val="00934F41"/>
    <w:rsid w:val="0093551F"/>
    <w:rsid w:val="009446C4"/>
    <w:rsid w:val="00953E90"/>
    <w:rsid w:val="0096684D"/>
    <w:rsid w:val="009708E1"/>
    <w:rsid w:val="009917AD"/>
    <w:rsid w:val="009930EC"/>
    <w:rsid w:val="009A6550"/>
    <w:rsid w:val="009B6EC2"/>
    <w:rsid w:val="009D0FFE"/>
    <w:rsid w:val="009E2B89"/>
    <w:rsid w:val="00A04541"/>
    <w:rsid w:val="00A14C18"/>
    <w:rsid w:val="00A164D9"/>
    <w:rsid w:val="00A179FA"/>
    <w:rsid w:val="00A210C0"/>
    <w:rsid w:val="00A243EA"/>
    <w:rsid w:val="00A44B94"/>
    <w:rsid w:val="00A474E6"/>
    <w:rsid w:val="00A55AF6"/>
    <w:rsid w:val="00A55E18"/>
    <w:rsid w:val="00A57FE6"/>
    <w:rsid w:val="00A62A31"/>
    <w:rsid w:val="00A65E69"/>
    <w:rsid w:val="00A73817"/>
    <w:rsid w:val="00A768A7"/>
    <w:rsid w:val="00A867B5"/>
    <w:rsid w:val="00A86C15"/>
    <w:rsid w:val="00A92035"/>
    <w:rsid w:val="00A96984"/>
    <w:rsid w:val="00AA0DFC"/>
    <w:rsid w:val="00AB1A2D"/>
    <w:rsid w:val="00AB4919"/>
    <w:rsid w:val="00AB5B88"/>
    <w:rsid w:val="00AC4818"/>
    <w:rsid w:val="00AD4D56"/>
    <w:rsid w:val="00AE2F5E"/>
    <w:rsid w:val="00AE3E53"/>
    <w:rsid w:val="00AF1EB3"/>
    <w:rsid w:val="00AF2306"/>
    <w:rsid w:val="00AF2311"/>
    <w:rsid w:val="00AF4A5D"/>
    <w:rsid w:val="00AF6A02"/>
    <w:rsid w:val="00AF7539"/>
    <w:rsid w:val="00B036D4"/>
    <w:rsid w:val="00B12E60"/>
    <w:rsid w:val="00B14076"/>
    <w:rsid w:val="00B17E12"/>
    <w:rsid w:val="00B200F8"/>
    <w:rsid w:val="00B34C47"/>
    <w:rsid w:val="00B355AA"/>
    <w:rsid w:val="00B43A7F"/>
    <w:rsid w:val="00B450D4"/>
    <w:rsid w:val="00B5049D"/>
    <w:rsid w:val="00B54AFF"/>
    <w:rsid w:val="00B62B55"/>
    <w:rsid w:val="00B65708"/>
    <w:rsid w:val="00B65A94"/>
    <w:rsid w:val="00B6667B"/>
    <w:rsid w:val="00B70C94"/>
    <w:rsid w:val="00B7763A"/>
    <w:rsid w:val="00B81A25"/>
    <w:rsid w:val="00B843B2"/>
    <w:rsid w:val="00B87D15"/>
    <w:rsid w:val="00B9289E"/>
    <w:rsid w:val="00B93B38"/>
    <w:rsid w:val="00BA0D27"/>
    <w:rsid w:val="00BA11CC"/>
    <w:rsid w:val="00BA3D10"/>
    <w:rsid w:val="00BB05DE"/>
    <w:rsid w:val="00BC6CB9"/>
    <w:rsid w:val="00BC6F36"/>
    <w:rsid w:val="00BD6620"/>
    <w:rsid w:val="00BE1D1B"/>
    <w:rsid w:val="00BF23B4"/>
    <w:rsid w:val="00BF4CC4"/>
    <w:rsid w:val="00C04C0C"/>
    <w:rsid w:val="00C069A1"/>
    <w:rsid w:val="00C119C4"/>
    <w:rsid w:val="00C1329A"/>
    <w:rsid w:val="00C14B29"/>
    <w:rsid w:val="00C22713"/>
    <w:rsid w:val="00C32CD4"/>
    <w:rsid w:val="00C358C5"/>
    <w:rsid w:val="00C37AAA"/>
    <w:rsid w:val="00C46A0A"/>
    <w:rsid w:val="00C50E70"/>
    <w:rsid w:val="00C53BB5"/>
    <w:rsid w:val="00C54730"/>
    <w:rsid w:val="00C5599D"/>
    <w:rsid w:val="00C55D67"/>
    <w:rsid w:val="00C56CAC"/>
    <w:rsid w:val="00C62AFB"/>
    <w:rsid w:val="00C62BC2"/>
    <w:rsid w:val="00C6336F"/>
    <w:rsid w:val="00C64D97"/>
    <w:rsid w:val="00C66F0E"/>
    <w:rsid w:val="00C67BEC"/>
    <w:rsid w:val="00C67D4B"/>
    <w:rsid w:val="00C72968"/>
    <w:rsid w:val="00C7617F"/>
    <w:rsid w:val="00C91661"/>
    <w:rsid w:val="00C92645"/>
    <w:rsid w:val="00C94838"/>
    <w:rsid w:val="00CB2BCF"/>
    <w:rsid w:val="00CB6967"/>
    <w:rsid w:val="00CC2EF1"/>
    <w:rsid w:val="00CC413F"/>
    <w:rsid w:val="00CC693A"/>
    <w:rsid w:val="00CD0B96"/>
    <w:rsid w:val="00D05C26"/>
    <w:rsid w:val="00D06BB0"/>
    <w:rsid w:val="00D24907"/>
    <w:rsid w:val="00D272DD"/>
    <w:rsid w:val="00D34BEA"/>
    <w:rsid w:val="00D45F79"/>
    <w:rsid w:val="00D624BF"/>
    <w:rsid w:val="00D6467D"/>
    <w:rsid w:val="00D64764"/>
    <w:rsid w:val="00D663D9"/>
    <w:rsid w:val="00D72A96"/>
    <w:rsid w:val="00D813BA"/>
    <w:rsid w:val="00D84858"/>
    <w:rsid w:val="00D94A90"/>
    <w:rsid w:val="00DA14B2"/>
    <w:rsid w:val="00DA54A7"/>
    <w:rsid w:val="00DB0F41"/>
    <w:rsid w:val="00DB116B"/>
    <w:rsid w:val="00DB19BE"/>
    <w:rsid w:val="00DB30E8"/>
    <w:rsid w:val="00DB40FB"/>
    <w:rsid w:val="00DB625C"/>
    <w:rsid w:val="00DC1529"/>
    <w:rsid w:val="00DC4101"/>
    <w:rsid w:val="00DC58BE"/>
    <w:rsid w:val="00DD2EC7"/>
    <w:rsid w:val="00DE46D5"/>
    <w:rsid w:val="00DF339A"/>
    <w:rsid w:val="00DF35C7"/>
    <w:rsid w:val="00DF3B03"/>
    <w:rsid w:val="00DF793F"/>
    <w:rsid w:val="00E0024B"/>
    <w:rsid w:val="00E14BA3"/>
    <w:rsid w:val="00E1519A"/>
    <w:rsid w:val="00E30567"/>
    <w:rsid w:val="00E30D1B"/>
    <w:rsid w:val="00E32DE8"/>
    <w:rsid w:val="00E413A2"/>
    <w:rsid w:val="00E47407"/>
    <w:rsid w:val="00E5462C"/>
    <w:rsid w:val="00E6357B"/>
    <w:rsid w:val="00E7285E"/>
    <w:rsid w:val="00E72C1F"/>
    <w:rsid w:val="00E75967"/>
    <w:rsid w:val="00E805F3"/>
    <w:rsid w:val="00E87CF8"/>
    <w:rsid w:val="00E9195E"/>
    <w:rsid w:val="00E91C79"/>
    <w:rsid w:val="00E92523"/>
    <w:rsid w:val="00EA00FF"/>
    <w:rsid w:val="00EA06D6"/>
    <w:rsid w:val="00EA3305"/>
    <w:rsid w:val="00EA3748"/>
    <w:rsid w:val="00EB2B0B"/>
    <w:rsid w:val="00EB684F"/>
    <w:rsid w:val="00EC32F5"/>
    <w:rsid w:val="00ED691D"/>
    <w:rsid w:val="00EE61FB"/>
    <w:rsid w:val="00EE73CB"/>
    <w:rsid w:val="00EF03CC"/>
    <w:rsid w:val="00EF3C83"/>
    <w:rsid w:val="00F02768"/>
    <w:rsid w:val="00F03B54"/>
    <w:rsid w:val="00F05187"/>
    <w:rsid w:val="00F15142"/>
    <w:rsid w:val="00F23FF3"/>
    <w:rsid w:val="00F331D7"/>
    <w:rsid w:val="00F40A07"/>
    <w:rsid w:val="00F532F0"/>
    <w:rsid w:val="00F65C59"/>
    <w:rsid w:val="00F66D92"/>
    <w:rsid w:val="00F872B5"/>
    <w:rsid w:val="00F96C3B"/>
    <w:rsid w:val="00FB096E"/>
    <w:rsid w:val="00FB1584"/>
    <w:rsid w:val="00FC00FD"/>
    <w:rsid w:val="00FC0B14"/>
    <w:rsid w:val="00FC6362"/>
    <w:rsid w:val="00FC66CE"/>
    <w:rsid w:val="00FD1485"/>
    <w:rsid w:val="00FD242A"/>
    <w:rsid w:val="00FD4519"/>
    <w:rsid w:val="00FE619A"/>
    <w:rsid w:val="00FE7BEB"/>
    <w:rsid w:val="00FF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B0B"/>
    <w:rPr>
      <w:snapToGrid w:val="0"/>
      <w:sz w:val="18"/>
      <w:szCs w:val="18"/>
      <w:lang w:val="be-BY"/>
    </w:rPr>
  </w:style>
  <w:style w:type="paragraph" w:styleId="1">
    <w:name w:val="heading 1"/>
    <w:basedOn w:val="a"/>
    <w:next w:val="a"/>
    <w:qFormat/>
    <w:rsid w:val="00EB2B0B"/>
    <w:pPr>
      <w:keepNext/>
      <w:jc w:val="center"/>
      <w:outlineLvl w:val="0"/>
    </w:pPr>
    <w:rPr>
      <w:spacing w:val="-20"/>
      <w:sz w:val="28"/>
    </w:rPr>
  </w:style>
  <w:style w:type="paragraph" w:styleId="2">
    <w:name w:val="heading 2"/>
    <w:basedOn w:val="a"/>
    <w:next w:val="a"/>
    <w:qFormat/>
    <w:rsid w:val="00EB2B0B"/>
    <w:pPr>
      <w:keepNext/>
      <w:jc w:val="center"/>
      <w:outlineLvl w:val="1"/>
    </w:pPr>
    <w:rPr>
      <w:b/>
      <w:sz w:val="24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5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B2B0B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B2B0B"/>
  </w:style>
  <w:style w:type="paragraph" w:styleId="a6">
    <w:name w:val="footer"/>
    <w:basedOn w:val="a"/>
    <w:rsid w:val="00EB2B0B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link w:val="a8"/>
    <w:rsid w:val="00EB2B0B"/>
    <w:pPr>
      <w:ind w:left="238" w:hanging="238"/>
      <w:jc w:val="center"/>
    </w:pPr>
    <w:rPr>
      <w:b/>
      <w:sz w:val="12"/>
      <w:lang w:val="en-US"/>
    </w:rPr>
  </w:style>
  <w:style w:type="character" w:styleId="a9">
    <w:name w:val="Hyperlink"/>
    <w:rsid w:val="00EB2B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32CD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2CD4"/>
    <w:rPr>
      <w:rFonts w:ascii="Tahoma" w:hAnsi="Tahoma" w:cs="Tahoma"/>
      <w:snapToGrid w:val="0"/>
      <w:sz w:val="16"/>
      <w:szCs w:val="16"/>
    </w:rPr>
  </w:style>
  <w:style w:type="character" w:customStyle="1" w:styleId="a8">
    <w:name w:val="Основной текст с отступом Знак"/>
    <w:link w:val="a7"/>
    <w:rsid w:val="00C66F0E"/>
    <w:rPr>
      <w:b/>
      <w:snapToGrid w:val="0"/>
      <w:sz w:val="12"/>
      <w:szCs w:val="18"/>
      <w:lang w:val="en-US"/>
    </w:rPr>
  </w:style>
  <w:style w:type="table" w:styleId="ac">
    <w:name w:val="Table Grid"/>
    <w:basedOn w:val="a1"/>
    <w:uiPriority w:val="59"/>
    <w:rsid w:val="00C50E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5D7E3D"/>
    <w:rPr>
      <w:rFonts w:ascii="Times New Roman" w:hAnsi="Times New Roman" w:cs="Times New Roman"/>
      <w:sz w:val="26"/>
      <w:szCs w:val="26"/>
    </w:rPr>
  </w:style>
  <w:style w:type="paragraph" w:customStyle="1" w:styleId="ad">
    <w:name w:val="Стиль"/>
    <w:rsid w:val="00D45F79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e">
    <w:name w:val="Normal (Web)"/>
    <w:basedOn w:val="a"/>
    <w:uiPriority w:val="99"/>
    <w:unhideWhenUsed/>
    <w:rsid w:val="00831041"/>
    <w:pPr>
      <w:spacing w:before="100" w:beforeAutospacing="1" w:after="100" w:afterAutospacing="1"/>
    </w:pPr>
    <w:rPr>
      <w:snapToGrid/>
      <w:sz w:val="24"/>
      <w:szCs w:val="24"/>
      <w:lang w:val="ru-RU"/>
    </w:rPr>
  </w:style>
  <w:style w:type="character" w:styleId="af">
    <w:name w:val="annotation reference"/>
    <w:basedOn w:val="a0"/>
    <w:uiPriority w:val="99"/>
    <w:semiHidden/>
    <w:unhideWhenUsed/>
    <w:rsid w:val="0063543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3543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35436"/>
    <w:rPr>
      <w:snapToGrid w:val="0"/>
      <w:lang w:val="be-BY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3543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35436"/>
    <w:rPr>
      <w:b/>
      <w:bCs/>
      <w:snapToGrid w:val="0"/>
      <w:lang w:val="be-BY"/>
    </w:rPr>
  </w:style>
  <w:style w:type="paragraph" w:customStyle="1" w:styleId="s0">
    <w:name w:val="s0"/>
    <w:basedOn w:val="a"/>
    <w:rsid w:val="006A2C18"/>
    <w:pPr>
      <w:spacing w:before="100" w:beforeAutospacing="1" w:after="100" w:afterAutospacing="1"/>
      <w:jc w:val="center"/>
    </w:pPr>
    <w:rPr>
      <w:snapToGrid/>
      <w:sz w:val="24"/>
      <w:szCs w:val="24"/>
      <w:lang w:val="ru-RU"/>
    </w:rPr>
  </w:style>
  <w:style w:type="paragraph" w:customStyle="1" w:styleId="s22">
    <w:name w:val="s22"/>
    <w:basedOn w:val="a"/>
    <w:rsid w:val="006A2C18"/>
    <w:pPr>
      <w:spacing w:before="120" w:after="100" w:afterAutospacing="1"/>
    </w:pPr>
    <w:rPr>
      <w:snapToGrid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355AA"/>
    <w:rPr>
      <w:rFonts w:asciiTheme="majorHAnsi" w:eastAsiaTheme="majorEastAsia" w:hAnsiTheme="majorHAnsi" w:cstheme="majorBidi"/>
      <w:b/>
      <w:bCs/>
      <w:snapToGrid w:val="0"/>
      <w:color w:val="4F81BD" w:themeColor="accent1"/>
      <w:sz w:val="18"/>
      <w:szCs w:val="18"/>
      <w:lang w:val="be-BY"/>
    </w:rPr>
  </w:style>
  <w:style w:type="character" w:customStyle="1" w:styleId="af4">
    <w:name w:val="Основной текст_"/>
    <w:basedOn w:val="a0"/>
    <w:link w:val="10"/>
    <w:rsid w:val="00B34C47"/>
    <w:rPr>
      <w:sz w:val="29"/>
      <w:szCs w:val="29"/>
      <w:shd w:val="clear" w:color="auto" w:fill="FFFFFF"/>
    </w:rPr>
  </w:style>
  <w:style w:type="paragraph" w:customStyle="1" w:styleId="10">
    <w:name w:val="Основной текст1"/>
    <w:basedOn w:val="a"/>
    <w:link w:val="af4"/>
    <w:rsid w:val="00B34C47"/>
    <w:pPr>
      <w:shd w:val="clear" w:color="auto" w:fill="FFFFFF"/>
      <w:spacing w:line="326" w:lineRule="exact"/>
    </w:pPr>
    <w:rPr>
      <w:snapToGrid/>
      <w:sz w:val="29"/>
      <w:szCs w:val="29"/>
      <w:lang w:val="ru-RU"/>
    </w:rPr>
  </w:style>
  <w:style w:type="character" w:customStyle="1" w:styleId="normaltextrun">
    <w:name w:val="normaltextrun"/>
    <w:basedOn w:val="a0"/>
    <w:rsid w:val="00C6336F"/>
  </w:style>
  <w:style w:type="character" w:customStyle="1" w:styleId="apple-converted-space">
    <w:name w:val="apple-converted-space"/>
    <w:basedOn w:val="a0"/>
    <w:rsid w:val="00C6336F"/>
  </w:style>
  <w:style w:type="character" w:customStyle="1" w:styleId="eop">
    <w:name w:val="eop"/>
    <w:basedOn w:val="a0"/>
    <w:rsid w:val="00C6336F"/>
  </w:style>
  <w:style w:type="character" w:customStyle="1" w:styleId="spellingerror">
    <w:name w:val="spellingerror"/>
    <w:basedOn w:val="a0"/>
    <w:rsid w:val="00C6336F"/>
  </w:style>
  <w:style w:type="character" w:customStyle="1" w:styleId="a4">
    <w:name w:val="Верхний колонтитул Знак"/>
    <w:basedOn w:val="a0"/>
    <w:link w:val="a3"/>
    <w:uiPriority w:val="99"/>
    <w:rsid w:val="008349D5"/>
    <w:rPr>
      <w:snapToGrid w:val="0"/>
      <w:sz w:val="18"/>
      <w:szCs w:val="18"/>
      <w:lang w:val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9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9.jpeg" Type="http://schemas.openxmlformats.org/officeDocument/2006/relationships/image"/><Relationship Id="rId21" Target="media/image14.jpeg" Type="http://schemas.openxmlformats.org/officeDocument/2006/relationships/image"/><Relationship Id="rId42" Target="media/image35.jpeg" Type="http://schemas.openxmlformats.org/officeDocument/2006/relationships/image"/><Relationship Id="rId47" Target="media/image39.jpeg" Type="http://schemas.openxmlformats.org/officeDocument/2006/relationships/image"/><Relationship Id="rId63" Target="media/image55.jpeg" Type="http://schemas.openxmlformats.org/officeDocument/2006/relationships/image"/><Relationship Id="rId68" Target="media/image60.jpeg" Type="http://schemas.openxmlformats.org/officeDocument/2006/relationships/image"/><Relationship Id="rId84" Target="media/image75.jpeg" Type="http://schemas.openxmlformats.org/officeDocument/2006/relationships/image"/><Relationship Id="rId89" Target="media/image80.jpeg" Type="http://schemas.openxmlformats.org/officeDocument/2006/relationships/image"/><Relationship Id="rId7" Target="endnotes.xml" Type="http://schemas.openxmlformats.org/officeDocument/2006/relationships/endnotes"/><Relationship Id="rId71" Target="media/image63.jpeg" Type="http://schemas.openxmlformats.org/officeDocument/2006/relationships/image"/><Relationship Id="rId92" Target="media/image83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9" Target="media/image22.jpeg" Type="http://schemas.openxmlformats.org/officeDocument/2006/relationships/image"/><Relationship Id="rId107" Target="fontTable.xml" Type="http://schemas.openxmlformats.org/officeDocument/2006/relationships/fontTable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3" Target="media/image45.jpeg" Type="http://schemas.openxmlformats.org/officeDocument/2006/relationships/image"/><Relationship Id="rId58" Target="media/image50.jpeg" Type="http://schemas.openxmlformats.org/officeDocument/2006/relationships/image"/><Relationship Id="rId66" Target="media/image58.jpeg" Type="http://schemas.openxmlformats.org/officeDocument/2006/relationships/image"/><Relationship Id="rId74" Target="media/image65.jpeg" Type="http://schemas.openxmlformats.org/officeDocument/2006/relationships/image"/><Relationship Id="rId79" Target="media/image70.jpeg" Type="http://schemas.openxmlformats.org/officeDocument/2006/relationships/image"/><Relationship Id="rId87" Target="media/image78.jpeg" Type="http://schemas.openxmlformats.org/officeDocument/2006/relationships/image"/><Relationship Id="rId102" Target="media/image93.jpeg" Type="http://schemas.openxmlformats.org/officeDocument/2006/relationships/image"/><Relationship Id="rId5" Target="webSettings.xml" Type="http://schemas.openxmlformats.org/officeDocument/2006/relationships/webSettings"/><Relationship Id="rId61" Target="media/image53.jpeg" Type="http://schemas.openxmlformats.org/officeDocument/2006/relationships/image"/><Relationship Id="rId82" Target="media/image73.jpeg" Type="http://schemas.openxmlformats.org/officeDocument/2006/relationships/image"/><Relationship Id="rId90" Target="media/image81.jpeg" Type="http://schemas.openxmlformats.org/officeDocument/2006/relationships/image"/><Relationship Id="rId95" Target="media/image86.jpeg" Type="http://schemas.openxmlformats.org/officeDocument/2006/relationships/image"/><Relationship Id="rId19" Target="media/image1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0.jpeg" Type="http://schemas.openxmlformats.org/officeDocument/2006/relationships/image"/><Relationship Id="rId56" Target="media/image48.jpeg" Type="http://schemas.openxmlformats.org/officeDocument/2006/relationships/image"/><Relationship Id="rId64" Target="media/image56.jpeg" Type="http://schemas.openxmlformats.org/officeDocument/2006/relationships/image"/><Relationship Id="rId69" Target="media/image61.jpeg" Type="http://schemas.openxmlformats.org/officeDocument/2006/relationships/image"/><Relationship Id="rId77" Target="media/image68.jpeg" Type="http://schemas.openxmlformats.org/officeDocument/2006/relationships/image"/><Relationship Id="rId100" Target="media/image91.jpeg" Type="http://schemas.openxmlformats.org/officeDocument/2006/relationships/image"/><Relationship Id="rId105" Target="media/image96.jpeg" Type="http://schemas.openxmlformats.org/officeDocument/2006/relationships/image"/><Relationship Id="rId8" Target="media/image1.jpeg" Type="http://schemas.openxmlformats.org/officeDocument/2006/relationships/image"/><Relationship Id="rId51" Target="media/image43.jpeg" Type="http://schemas.openxmlformats.org/officeDocument/2006/relationships/image"/><Relationship Id="rId72" Target="media/image64.jpeg" Type="http://schemas.openxmlformats.org/officeDocument/2006/relationships/image"/><Relationship Id="rId80" Target="media/image71.jpeg" Type="http://schemas.openxmlformats.org/officeDocument/2006/relationships/image"/><Relationship Id="rId85" Target="media/image76.jpeg" Type="http://schemas.openxmlformats.org/officeDocument/2006/relationships/image"/><Relationship Id="rId93" Target="media/image84.jpeg" Type="http://schemas.openxmlformats.org/officeDocument/2006/relationships/image"/><Relationship Id="rId98" Target="media/image89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hdphoto1.wdp" Type="http://schemas.microsoft.com/office/2007/relationships/hdphoto"/><Relationship Id="rId59" Target="media/image51.jpeg" Type="http://schemas.openxmlformats.org/officeDocument/2006/relationships/image"/><Relationship Id="rId67" Target="media/image59.jpeg" Type="http://schemas.openxmlformats.org/officeDocument/2006/relationships/image"/><Relationship Id="rId103" Target="media/image94.jpeg" Type="http://schemas.openxmlformats.org/officeDocument/2006/relationships/image"/><Relationship Id="rId108" Target="theme/theme1.xml" Type="http://schemas.openxmlformats.org/officeDocument/2006/relationships/theme"/><Relationship Id="rId20" Target="media/image13.jpeg" Type="http://schemas.openxmlformats.org/officeDocument/2006/relationships/image"/><Relationship Id="rId41" Target="media/image34.jpeg" Type="http://schemas.openxmlformats.org/officeDocument/2006/relationships/image"/><Relationship Id="rId54" Target="media/image46.jpeg" Type="http://schemas.openxmlformats.org/officeDocument/2006/relationships/image"/><Relationship Id="rId62" Target="media/image54.jpeg" Type="http://schemas.openxmlformats.org/officeDocument/2006/relationships/image"/><Relationship Id="rId70" Target="media/image62.jpeg" Type="http://schemas.openxmlformats.org/officeDocument/2006/relationships/image"/><Relationship Id="rId75" Target="media/image66.jpeg" Type="http://schemas.openxmlformats.org/officeDocument/2006/relationships/image"/><Relationship Id="rId83" Target="media/image74.jpeg" Type="http://schemas.openxmlformats.org/officeDocument/2006/relationships/image"/><Relationship Id="rId88" Target="media/image79.jpeg" Type="http://schemas.openxmlformats.org/officeDocument/2006/relationships/image"/><Relationship Id="rId91" Target="media/image82.jpeg" Type="http://schemas.openxmlformats.org/officeDocument/2006/relationships/image"/><Relationship Id="rId96" Target="media/image87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1.jpeg" Type="http://schemas.openxmlformats.org/officeDocument/2006/relationships/image"/><Relationship Id="rId57" Target="media/image49.jpeg" Type="http://schemas.openxmlformats.org/officeDocument/2006/relationships/image"/><Relationship Id="rId106" Target="header1.xml" Type="http://schemas.openxmlformats.org/officeDocument/2006/relationships/header"/><Relationship Id="rId10" Target="media/image3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4.jpeg" Type="http://schemas.openxmlformats.org/officeDocument/2006/relationships/image"/><Relationship Id="rId60" Target="media/image52.jpeg" Type="http://schemas.openxmlformats.org/officeDocument/2006/relationships/image"/><Relationship Id="rId65" Target="media/image57.jpeg" Type="http://schemas.openxmlformats.org/officeDocument/2006/relationships/image"/><Relationship Id="rId73" Target="media/hdphoto2.wdp" Type="http://schemas.microsoft.com/office/2007/relationships/hdphoto"/><Relationship Id="rId78" Target="media/image69.jpeg" Type="http://schemas.openxmlformats.org/officeDocument/2006/relationships/image"/><Relationship Id="rId81" Target="media/image72.jpeg" Type="http://schemas.openxmlformats.org/officeDocument/2006/relationships/image"/><Relationship Id="rId86" Target="media/image77.jpeg" Type="http://schemas.openxmlformats.org/officeDocument/2006/relationships/image"/><Relationship Id="rId94" Target="media/image85.jpeg" Type="http://schemas.openxmlformats.org/officeDocument/2006/relationships/image"/><Relationship Id="rId99" Target="media/image90.jpeg" Type="http://schemas.openxmlformats.org/officeDocument/2006/relationships/image"/><Relationship Id="rId101" Target="media/image9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39" Target="media/image32.jpeg" Type="http://schemas.openxmlformats.org/officeDocument/2006/relationships/image"/><Relationship Id="rId34" Target="media/image27.jpeg" Type="http://schemas.openxmlformats.org/officeDocument/2006/relationships/image"/><Relationship Id="rId50" Target="media/image42.jpeg" Type="http://schemas.openxmlformats.org/officeDocument/2006/relationships/image"/><Relationship Id="rId55" Target="media/image47.jpeg" Type="http://schemas.openxmlformats.org/officeDocument/2006/relationships/image"/><Relationship Id="rId76" Target="media/image67.jpeg" Type="http://schemas.openxmlformats.org/officeDocument/2006/relationships/image"/><Relationship Id="rId97" Target="media/image88.jpeg" Type="http://schemas.openxmlformats.org/officeDocument/2006/relationships/image"/><Relationship Id="rId104" Target="media/image95.jpeg" Type="http://schemas.openxmlformats.org/officeDocument/2006/relationships/image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&#1058;&#1077;&#1082;&#1089;&#1090;&#1086;&#1074;&#1099;&#1077;%20&#1076;&#1086;&#1082;&#1091;&#1084;&#1077;&#1085;&#1090;&#1099;\&#1041;&#1083;&#1072;&#1085;&#1082;&#1080;\&#1054;&#1089;&#1085;&#1086;&#1074;&#1085;&#1099;&#1077;\&#1041;&#1083;&#1072;&#1085;&#1082;%20&#1050;&#1086;&#1084;&#1080;&#1090;&#1077;&#1090;&#1072;%20&#1089;&#1072;&#1084;&#1099;&#1081;%20&#1089;&#1072;&#1084;&#1099;&#1081;%20&#1085;&#1086;&#1074;&#1099;&#1081;%20&#1064;&#1072;&#1088;&#1072;&#1085;&#1076;&#108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9C22D-9FD8-4AE3-A1C9-EF53A5AD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Комитета самый самый новый Шарандо.dot</Template>
  <TotalTime>6</TotalTime>
  <Pages>49</Pages>
  <Words>5903</Words>
  <Characters>33653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 о чем-то</vt:lpstr>
    </vt:vector>
  </TitlesOfParts>
  <Manager>Специалист I категории</Manager>
  <Company>Витебский облисполком</Company>
  <LinksUpToDate>false</LinksUpToDate>
  <CharactersWithSpaces>39478</CharactersWithSpaces>
  <SharedDoc>false</SharedDoc>
  <HLinks>
    <vt:vector size="24" baseType="variant">
      <vt:variant>
        <vt:i4>4980755</vt:i4>
      </vt:variant>
      <vt:variant>
        <vt:i4>9</vt:i4>
      </vt:variant>
      <vt:variant>
        <vt:i4>0</vt:i4>
      </vt:variant>
      <vt:variant>
        <vt:i4>5</vt:i4>
      </vt:variant>
      <vt:variant>
        <vt:lpwstr>http://www.vitebsk-region.gov.by/</vt:lpwstr>
      </vt:variant>
      <vt:variant>
        <vt:lpwstr/>
      </vt:variant>
      <vt:variant>
        <vt:i4>524350</vt:i4>
      </vt:variant>
      <vt:variant>
        <vt:i4>6</vt:i4>
      </vt:variant>
      <vt:variant>
        <vt:i4>0</vt:i4>
      </vt:variant>
      <vt:variant>
        <vt:i4>5</vt:i4>
      </vt:variant>
      <vt:variant>
        <vt:lpwstr>mailto:comecon@vitebsk.by</vt:lpwstr>
      </vt:variant>
      <vt:variant>
        <vt:lpwstr/>
      </vt:variant>
      <vt:variant>
        <vt:i4>4980755</vt:i4>
      </vt:variant>
      <vt:variant>
        <vt:i4>3</vt:i4>
      </vt:variant>
      <vt:variant>
        <vt:i4>0</vt:i4>
      </vt:variant>
      <vt:variant>
        <vt:i4>5</vt:i4>
      </vt:variant>
      <vt:variant>
        <vt:lpwstr>http://www.vitebsk-region.gov.by/</vt:lpwstr>
      </vt:variant>
      <vt:variant>
        <vt:lpwstr/>
      </vt:variant>
      <vt:variant>
        <vt:i4>524350</vt:i4>
      </vt:variant>
      <vt:variant>
        <vt:i4>0</vt:i4>
      </vt:variant>
      <vt:variant>
        <vt:i4>0</vt:i4>
      </vt:variant>
      <vt:variant>
        <vt:i4>5</vt:i4>
      </vt:variant>
      <vt:variant>
        <vt:lpwstr>mailto:comecon@vitebsk.by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о чем-то</dc:title>
  <dc:subject>Свободная</dc:subject>
  <dc:creator>Ольга В. Гресько</dc:creator>
  <cp:lastModifiedBy>OdKul PC</cp:lastModifiedBy>
  <cp:revision>3</cp:revision>
  <cp:lastPrinted>2022-07-04T08:36:00Z</cp:lastPrinted>
  <dcterms:created xsi:type="dcterms:W3CDTF">2024-12-12T07:44:00Z</dcterms:created>
  <dcterms:modified xsi:type="dcterms:W3CDTF">2024-12-12T08:33:00Z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2118955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